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521" w:rsidRPr="00D97A48" w:rsidRDefault="00515521" w:rsidP="00D97A48">
      <w:pPr>
        <w:pStyle w:val="Heading1"/>
        <w:jc w:val="center"/>
        <w:rPr>
          <w:sz w:val="28"/>
          <w:szCs w:val="28"/>
        </w:rPr>
      </w:pPr>
      <w:r w:rsidRPr="00C21D3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15521" w:rsidRDefault="00515521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15521" w:rsidRDefault="00515521" w:rsidP="00D97A48">
      <w:pPr>
        <w:jc w:val="center"/>
        <w:rPr>
          <w:b/>
          <w:sz w:val="28"/>
          <w:szCs w:val="28"/>
        </w:rPr>
      </w:pPr>
    </w:p>
    <w:p w:rsidR="00515521" w:rsidRPr="002F71AC" w:rsidRDefault="00515521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15521" w:rsidRPr="005D1CD6" w:rsidRDefault="0051552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14-21</w:t>
      </w:r>
    </w:p>
    <w:p w:rsidR="00515521" w:rsidRDefault="0051552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15-05                                                                                                     </w:t>
      </w:r>
    </w:p>
    <w:p w:rsidR="00515521" w:rsidRPr="005D1CD6" w:rsidRDefault="00515521" w:rsidP="000C2CA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15521" w:rsidRPr="006F79C3" w:rsidRDefault="00515521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15521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15521" w:rsidRPr="006F79C3" w:rsidRDefault="00515521" w:rsidP="00676B16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Боевой Ирины Александровны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515521" w:rsidRDefault="00515521" w:rsidP="00CE0585">
      <w:pPr>
        <w:jc w:val="center"/>
        <w:rPr>
          <w:b/>
          <w:bCs/>
          <w:sz w:val="28"/>
        </w:rPr>
      </w:pPr>
    </w:p>
    <w:p w:rsidR="00515521" w:rsidRPr="005A0F8F" w:rsidRDefault="00515521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76B16">
        <w:rPr>
          <w:bCs/>
          <w:sz w:val="28"/>
        </w:rPr>
        <w:t>Боевой Ирины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15521" w:rsidRDefault="00515521" w:rsidP="00CE0585">
      <w:pPr>
        <w:jc w:val="center"/>
        <w:rPr>
          <w:sz w:val="28"/>
          <w:szCs w:val="28"/>
        </w:rPr>
      </w:pPr>
    </w:p>
    <w:p w:rsidR="00515521" w:rsidRDefault="00515521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15521" w:rsidRPr="00E33682" w:rsidRDefault="00515521" w:rsidP="00CE0585">
      <w:pPr>
        <w:jc w:val="center"/>
        <w:rPr>
          <w:spacing w:val="60"/>
          <w:sz w:val="28"/>
          <w:szCs w:val="28"/>
        </w:rPr>
      </w:pPr>
    </w:p>
    <w:p w:rsidR="00515521" w:rsidRDefault="00515521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76B16">
        <w:rPr>
          <w:bCs/>
          <w:sz w:val="28"/>
        </w:rPr>
        <w:t>Боев</w:t>
      </w:r>
      <w:r>
        <w:rPr>
          <w:bCs/>
          <w:sz w:val="28"/>
        </w:rPr>
        <w:t>у</w:t>
      </w:r>
      <w:r w:rsidRPr="00676B16">
        <w:rPr>
          <w:bCs/>
          <w:sz w:val="28"/>
        </w:rPr>
        <w:t xml:space="preserve"> Ирин</w:t>
      </w:r>
      <w:r>
        <w:rPr>
          <w:bCs/>
          <w:sz w:val="28"/>
        </w:rPr>
        <w:t>у</w:t>
      </w:r>
      <w:r w:rsidRPr="00676B16">
        <w:rPr>
          <w:bCs/>
          <w:sz w:val="28"/>
        </w:rPr>
        <w:t xml:space="preserve"> Александровн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515521" w:rsidRDefault="00515521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15521" w:rsidRPr="00A075F2" w:rsidRDefault="0051552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15521" w:rsidRDefault="0051552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15521" w:rsidRDefault="00515521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15521" w:rsidRPr="00A075F2" w:rsidRDefault="0051552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15521" w:rsidRDefault="00515521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15521" w:rsidRDefault="00515521" w:rsidP="00CE0585">
      <w:pPr>
        <w:pStyle w:val="BodyText"/>
        <w:spacing w:line="240" w:lineRule="auto"/>
      </w:pPr>
    </w:p>
    <w:p w:rsidR="00515521" w:rsidRDefault="00515521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15521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2CAD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D7146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0576C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521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1D32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D3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1D32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1D32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21D32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1D32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9F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19F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19F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19F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21D32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919F1"/>
    <w:rPr>
      <w:sz w:val="16"/>
      <w:szCs w:val="16"/>
    </w:rPr>
  </w:style>
  <w:style w:type="paragraph" w:customStyle="1" w:styleId="ConsPlusNormal">
    <w:name w:val="ConsPlusNormal"/>
    <w:uiPriority w:val="99"/>
    <w:rsid w:val="00C21D3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21D32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919F1"/>
    <w:rPr>
      <w:sz w:val="24"/>
      <w:szCs w:val="24"/>
    </w:rPr>
  </w:style>
  <w:style w:type="paragraph" w:styleId="BlockText">
    <w:name w:val="Block Text"/>
    <w:basedOn w:val="Normal"/>
    <w:uiPriority w:val="99"/>
    <w:rsid w:val="00C21D32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9F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919F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919F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19F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919F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19F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71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320</Words>
  <Characters>1827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2016-08-17T08:15:00Z</dcterms:created>
  <dcterms:modified xsi:type="dcterms:W3CDTF">2017-03-31T11:18:00Z</dcterms:modified>
</cp:coreProperties>
</file>