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7D8" w:rsidRPr="00D97A48" w:rsidRDefault="00A417D8" w:rsidP="00D97A48">
      <w:pPr>
        <w:pStyle w:val="Heading1"/>
        <w:jc w:val="center"/>
        <w:rPr>
          <w:sz w:val="28"/>
          <w:szCs w:val="28"/>
        </w:rPr>
      </w:pPr>
      <w:r w:rsidRPr="00D438A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A417D8" w:rsidRDefault="00A417D8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A417D8" w:rsidRDefault="00A417D8" w:rsidP="00D97A48">
      <w:pPr>
        <w:jc w:val="center"/>
        <w:rPr>
          <w:b/>
          <w:sz w:val="28"/>
          <w:szCs w:val="28"/>
        </w:rPr>
      </w:pPr>
    </w:p>
    <w:p w:rsidR="00A417D8" w:rsidRPr="002F71AC" w:rsidRDefault="00A417D8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A417D8" w:rsidRPr="005D1CD6" w:rsidRDefault="00A417D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14-23</w:t>
      </w:r>
    </w:p>
    <w:p w:rsidR="00A417D8" w:rsidRDefault="00A417D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15-11                                                                                                      </w:t>
      </w:r>
    </w:p>
    <w:p w:rsidR="00A417D8" w:rsidRPr="005D1CD6" w:rsidRDefault="00A417D8" w:rsidP="005B3972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A417D8" w:rsidRPr="006F79C3" w:rsidRDefault="00A417D8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A417D8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A417D8" w:rsidRPr="006F79C3" w:rsidRDefault="00A417D8" w:rsidP="001E33CE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Горненского городского поселения Красносулинского района Ростовской области четвертого созыва по Горненскому десятимандатному избирательному округу № 1 Деревянченко Лидии Петровны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A417D8" w:rsidRDefault="00A417D8" w:rsidP="00CE0585">
      <w:pPr>
        <w:jc w:val="center"/>
        <w:rPr>
          <w:b/>
          <w:bCs/>
          <w:sz w:val="28"/>
        </w:rPr>
      </w:pPr>
    </w:p>
    <w:p w:rsidR="00A417D8" w:rsidRPr="005A0F8F" w:rsidRDefault="00A417D8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E33CE">
        <w:rPr>
          <w:bCs/>
          <w:sz w:val="28"/>
        </w:rPr>
        <w:t>Деревянченко Лидии Петровны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A417D8" w:rsidRDefault="00A417D8" w:rsidP="00CE0585">
      <w:pPr>
        <w:jc w:val="center"/>
        <w:rPr>
          <w:sz w:val="28"/>
          <w:szCs w:val="28"/>
        </w:rPr>
      </w:pPr>
    </w:p>
    <w:p w:rsidR="00A417D8" w:rsidRDefault="00A417D8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A417D8" w:rsidRPr="00E33682" w:rsidRDefault="00A417D8" w:rsidP="00CE0585">
      <w:pPr>
        <w:jc w:val="center"/>
        <w:rPr>
          <w:spacing w:val="60"/>
          <w:sz w:val="28"/>
          <w:szCs w:val="28"/>
        </w:rPr>
      </w:pPr>
    </w:p>
    <w:p w:rsidR="00A417D8" w:rsidRDefault="00A417D8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E33CE">
        <w:rPr>
          <w:bCs/>
          <w:sz w:val="28"/>
        </w:rPr>
        <w:t>Деревянченко Лиди</w:t>
      </w:r>
      <w:r>
        <w:rPr>
          <w:bCs/>
          <w:sz w:val="28"/>
        </w:rPr>
        <w:t>ю</w:t>
      </w:r>
      <w:r w:rsidRPr="001E33CE">
        <w:rPr>
          <w:bCs/>
          <w:sz w:val="28"/>
        </w:rPr>
        <w:t xml:space="preserve"> Петровн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A417D8" w:rsidRDefault="00A417D8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A417D8" w:rsidRPr="00A075F2" w:rsidRDefault="00A417D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A417D8" w:rsidRDefault="00A417D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A417D8" w:rsidRDefault="00A417D8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A417D8" w:rsidRPr="00A075F2" w:rsidRDefault="00A417D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A417D8" w:rsidRDefault="00A417D8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A417D8" w:rsidRDefault="00A417D8" w:rsidP="00CE0585">
      <w:pPr>
        <w:pStyle w:val="BodyText"/>
        <w:spacing w:line="240" w:lineRule="auto"/>
      </w:pPr>
    </w:p>
    <w:p w:rsidR="00A417D8" w:rsidRDefault="00A417D8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A417D8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33CE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96DB7"/>
    <w:rsid w:val="005A0F8F"/>
    <w:rsid w:val="005A3877"/>
    <w:rsid w:val="005B2792"/>
    <w:rsid w:val="005B397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96F51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17D8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03EB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38AF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442A0"/>
    <w:rsid w:val="00F45E79"/>
    <w:rsid w:val="00F56DB7"/>
    <w:rsid w:val="00F644C3"/>
    <w:rsid w:val="00F658A5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38A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438AF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438AF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438AF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438AF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518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518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518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5184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D438AF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5184"/>
    <w:rPr>
      <w:sz w:val="16"/>
      <w:szCs w:val="16"/>
    </w:rPr>
  </w:style>
  <w:style w:type="paragraph" w:customStyle="1" w:styleId="ConsPlusNormal">
    <w:name w:val="ConsPlusNormal"/>
    <w:uiPriority w:val="99"/>
    <w:rsid w:val="00D438A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D438AF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D5184"/>
    <w:rPr>
      <w:sz w:val="24"/>
      <w:szCs w:val="24"/>
    </w:rPr>
  </w:style>
  <w:style w:type="paragraph" w:styleId="BlockText">
    <w:name w:val="Block Text"/>
    <w:basedOn w:val="Normal"/>
    <w:uiPriority w:val="99"/>
    <w:rsid w:val="00D438AF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184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5184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D518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D5184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D5184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518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321</Words>
  <Characters>1831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2016-08-17T08:23:00Z</dcterms:created>
  <dcterms:modified xsi:type="dcterms:W3CDTF">2017-03-31T11:18:00Z</dcterms:modified>
</cp:coreProperties>
</file>