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34B" w:rsidRPr="00D97A48" w:rsidRDefault="00F3734B" w:rsidP="00D97A48">
      <w:pPr>
        <w:pStyle w:val="Heading1"/>
        <w:jc w:val="center"/>
        <w:rPr>
          <w:sz w:val="28"/>
          <w:szCs w:val="28"/>
        </w:rPr>
      </w:pPr>
      <w:r w:rsidRPr="000C2EF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F3734B" w:rsidRDefault="00F3734B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F3734B" w:rsidRDefault="00F3734B" w:rsidP="00D97A48">
      <w:pPr>
        <w:jc w:val="center"/>
        <w:rPr>
          <w:b/>
          <w:sz w:val="28"/>
          <w:szCs w:val="28"/>
        </w:rPr>
      </w:pPr>
    </w:p>
    <w:p w:rsidR="00F3734B" w:rsidRPr="002F71AC" w:rsidRDefault="00F3734B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F3734B" w:rsidRPr="005D1CD6" w:rsidRDefault="00F3734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14-14</w:t>
      </w:r>
    </w:p>
    <w:p w:rsidR="00F3734B" w:rsidRDefault="00F3734B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14-43                                                                                                      </w:t>
      </w:r>
    </w:p>
    <w:p w:rsidR="00F3734B" w:rsidRPr="005D1CD6" w:rsidRDefault="00F3734B" w:rsidP="005E11C2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F3734B" w:rsidRPr="006F79C3" w:rsidRDefault="00F3734B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F3734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F3734B" w:rsidRPr="006F79C3" w:rsidRDefault="00F3734B" w:rsidP="00A92CC2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Владимировского сельского поселения Красносулинского района Ростовской области четвертого созыва по Владимировскому десятимандатному избирательному округу № 1 Ивановой Ирины Сергеевны,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F3734B" w:rsidRDefault="00F3734B" w:rsidP="00CE0585">
      <w:pPr>
        <w:jc w:val="center"/>
        <w:rPr>
          <w:b/>
          <w:bCs/>
          <w:sz w:val="28"/>
        </w:rPr>
      </w:pPr>
    </w:p>
    <w:p w:rsidR="00F3734B" w:rsidRPr="005A0F8F" w:rsidRDefault="00F3734B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92CC2">
        <w:rPr>
          <w:bCs/>
          <w:sz w:val="28"/>
        </w:rPr>
        <w:t>Ивановой Ирины Сергеевны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F3734B" w:rsidRDefault="00F3734B" w:rsidP="00CE0585">
      <w:pPr>
        <w:jc w:val="center"/>
        <w:rPr>
          <w:sz w:val="28"/>
          <w:szCs w:val="28"/>
        </w:rPr>
      </w:pPr>
    </w:p>
    <w:p w:rsidR="00F3734B" w:rsidRDefault="00F3734B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F3734B" w:rsidRPr="00E33682" w:rsidRDefault="00F3734B" w:rsidP="00CE0585">
      <w:pPr>
        <w:jc w:val="center"/>
        <w:rPr>
          <w:spacing w:val="60"/>
          <w:sz w:val="28"/>
          <w:szCs w:val="28"/>
        </w:rPr>
      </w:pPr>
    </w:p>
    <w:p w:rsidR="00F3734B" w:rsidRDefault="00F3734B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Владимировского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Владимировскому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A92CC2">
        <w:rPr>
          <w:bCs/>
          <w:sz w:val="28"/>
        </w:rPr>
        <w:t>Иванов</w:t>
      </w:r>
      <w:r>
        <w:rPr>
          <w:bCs/>
          <w:sz w:val="28"/>
        </w:rPr>
        <w:t>у</w:t>
      </w:r>
      <w:r w:rsidRPr="00A92CC2">
        <w:rPr>
          <w:bCs/>
          <w:sz w:val="28"/>
        </w:rPr>
        <w:t xml:space="preserve"> Ирин</w:t>
      </w:r>
      <w:r>
        <w:rPr>
          <w:bCs/>
          <w:sz w:val="28"/>
        </w:rPr>
        <w:t>у</w:t>
      </w:r>
      <w:r w:rsidRPr="00A92CC2">
        <w:rPr>
          <w:bCs/>
          <w:sz w:val="28"/>
        </w:rPr>
        <w:t xml:space="preserve"> Сергеевн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F3734B" w:rsidRDefault="00F3734B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F3734B" w:rsidRPr="00A075F2" w:rsidRDefault="00F3734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F3734B" w:rsidRDefault="00F3734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F3734B" w:rsidRDefault="00F3734B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F3734B" w:rsidRPr="00A075F2" w:rsidRDefault="00F3734B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F3734B" w:rsidRDefault="00F3734B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F3734B" w:rsidRDefault="00F3734B" w:rsidP="00CE0585">
      <w:pPr>
        <w:pStyle w:val="BodyText"/>
        <w:spacing w:line="240" w:lineRule="auto"/>
      </w:pPr>
    </w:p>
    <w:p w:rsidR="00F3734B" w:rsidRDefault="00F3734B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F3734B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2EFB"/>
    <w:rsid w:val="000C421E"/>
    <w:rsid w:val="000C5AA3"/>
    <w:rsid w:val="000C5BB7"/>
    <w:rsid w:val="000C5CE6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A5C26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11C2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7F5614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3734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2EF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C2EFB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C2EFB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0C2EFB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0C2EFB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66C9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66C9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66C9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C9C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0C2EFB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C66C9C"/>
    <w:rPr>
      <w:sz w:val="16"/>
      <w:szCs w:val="16"/>
    </w:rPr>
  </w:style>
  <w:style w:type="paragraph" w:customStyle="1" w:styleId="ConsPlusNormal">
    <w:name w:val="ConsPlusNormal"/>
    <w:uiPriority w:val="99"/>
    <w:rsid w:val="000C2E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0C2EFB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66C9C"/>
    <w:rPr>
      <w:sz w:val="24"/>
      <w:szCs w:val="24"/>
    </w:rPr>
  </w:style>
  <w:style w:type="paragraph" w:styleId="BlockText">
    <w:name w:val="Block Text"/>
    <w:basedOn w:val="Normal"/>
    <w:uiPriority w:val="99"/>
    <w:rsid w:val="000C2EFB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C9C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C66C9C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66C9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66C9C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C66C9C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6C9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5224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322</Words>
  <Characters>1842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2016-08-17T07:29:00Z</dcterms:created>
  <dcterms:modified xsi:type="dcterms:W3CDTF">2017-03-31T11:17:00Z</dcterms:modified>
</cp:coreProperties>
</file>