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A6F" w:rsidRPr="00D97A48" w:rsidRDefault="002C1A6F" w:rsidP="001A6BD3">
      <w:pPr>
        <w:pStyle w:val="Heading1"/>
        <w:jc w:val="center"/>
        <w:rPr>
          <w:sz w:val="28"/>
          <w:szCs w:val="28"/>
        </w:rPr>
      </w:pPr>
      <w:r w:rsidRPr="00023AD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0.8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C1A6F" w:rsidRDefault="002C1A6F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C1A6F" w:rsidRDefault="002C1A6F" w:rsidP="001A6BD3">
      <w:pPr>
        <w:jc w:val="center"/>
        <w:rPr>
          <w:b/>
          <w:sz w:val="28"/>
          <w:szCs w:val="28"/>
        </w:rPr>
      </w:pPr>
    </w:p>
    <w:p w:rsidR="002C1A6F" w:rsidRDefault="002C1A6F" w:rsidP="001A6BD3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2C1A6F" w:rsidRPr="00CD11D7" w:rsidRDefault="002C1A6F" w:rsidP="001A6BD3"/>
    <w:p w:rsidR="002C1A6F" w:rsidRPr="005D1CD6" w:rsidRDefault="002C1A6F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>25 июля 2018 года                                                                                         72-6</w:t>
      </w:r>
    </w:p>
    <w:p w:rsidR="002C1A6F" w:rsidRPr="005D1CD6" w:rsidRDefault="002C1A6F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C1A6F" w:rsidRPr="006F79C3" w:rsidRDefault="002C1A6F" w:rsidP="001A6BD3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C1A6F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C1A6F" w:rsidRPr="006F79C3" w:rsidRDefault="002C1A6F" w:rsidP="003740E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двухмандатному избирательному округу № 1 Лавровой Галины Ченгизовны,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2C1A6F" w:rsidRDefault="002C1A6F" w:rsidP="001A6BD3">
      <w:pPr>
        <w:jc w:val="center"/>
        <w:rPr>
          <w:b/>
          <w:bCs/>
          <w:sz w:val="28"/>
        </w:rPr>
      </w:pPr>
    </w:p>
    <w:p w:rsidR="002C1A6F" w:rsidRPr="005A0F8F" w:rsidRDefault="002C1A6F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r w:rsidRPr="00177EAB">
        <w:rPr>
          <w:bCs/>
          <w:sz w:val="28"/>
        </w:rPr>
        <w:t>д</w:t>
      </w:r>
      <w:r>
        <w:rPr>
          <w:bCs/>
          <w:sz w:val="28"/>
        </w:rPr>
        <w:t>вух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Лавровой Галины Ченгизовны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ой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C1A6F" w:rsidRDefault="002C1A6F" w:rsidP="001A6BD3">
      <w:pPr>
        <w:jc w:val="center"/>
        <w:rPr>
          <w:sz w:val="28"/>
          <w:szCs w:val="28"/>
        </w:rPr>
      </w:pPr>
    </w:p>
    <w:p w:rsidR="002C1A6F" w:rsidRDefault="002C1A6F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C1A6F" w:rsidRPr="00E33682" w:rsidRDefault="002C1A6F" w:rsidP="001A6BD3">
      <w:pPr>
        <w:jc w:val="center"/>
        <w:rPr>
          <w:spacing w:val="60"/>
          <w:sz w:val="28"/>
          <w:szCs w:val="28"/>
        </w:rPr>
      </w:pPr>
    </w:p>
    <w:p w:rsidR="002C1A6F" w:rsidRDefault="002C1A6F" w:rsidP="001A6BD3">
      <w:pPr>
        <w:tabs>
          <w:tab w:val="left" w:pos="7088"/>
        </w:tabs>
        <w:ind w:right="-1" w:firstLine="709"/>
        <w:jc w:val="both"/>
        <w:rPr>
          <w:bCs/>
          <w:sz w:val="28"/>
          <w:lang w:val="en-US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r w:rsidRPr="00177EAB">
        <w:rPr>
          <w:bCs/>
          <w:sz w:val="28"/>
        </w:rPr>
        <w:t>д</w:t>
      </w:r>
      <w:r>
        <w:rPr>
          <w:bCs/>
          <w:sz w:val="28"/>
        </w:rPr>
        <w:t>вух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Лаврову Галину Ченгизовну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11 июля 2018</w:t>
      </w:r>
      <w:r w:rsidRPr="007519C3">
        <w:rPr>
          <w:bCs/>
          <w:sz w:val="28"/>
        </w:rPr>
        <w:t xml:space="preserve"> года.</w:t>
      </w:r>
    </w:p>
    <w:p w:rsidR="002C1A6F" w:rsidRPr="003A09BC" w:rsidRDefault="002C1A6F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 xml:space="preserve">14 часов </w:t>
      </w:r>
      <w:r w:rsidRPr="00502BF5">
        <w:rPr>
          <w:sz w:val="28"/>
          <w:szCs w:val="20"/>
        </w:rPr>
        <w:t>20</w:t>
      </w:r>
      <w:r w:rsidRPr="003A09BC">
        <w:rPr>
          <w:sz w:val="28"/>
          <w:szCs w:val="20"/>
        </w:rPr>
        <w:t xml:space="preserve"> минут.</w:t>
      </w:r>
    </w:p>
    <w:p w:rsidR="002C1A6F" w:rsidRDefault="002C1A6F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2C1A6F" w:rsidRPr="00A075F2" w:rsidRDefault="002C1A6F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C1A6F" w:rsidRDefault="002C1A6F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C1A6F" w:rsidRDefault="002C1A6F" w:rsidP="001A6BD3">
      <w:pPr>
        <w:pStyle w:val="BodyText"/>
        <w:spacing w:line="240" w:lineRule="auto"/>
      </w:pPr>
    </w:p>
    <w:p w:rsidR="002C1A6F" w:rsidRDefault="002C1A6F" w:rsidP="001A6BD3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C1A6F" w:rsidRDefault="002C1A6F" w:rsidP="00A12AA9">
      <w:pPr>
        <w:pStyle w:val="BodyText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C1A6F" w:rsidSect="00A12AA9">
      <w:pgSz w:w="11907" w:h="16840" w:code="9"/>
      <w:pgMar w:top="567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1AC2"/>
    <w:rsid w:val="000A7836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1A6F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32D37"/>
    <w:rsid w:val="00346A36"/>
    <w:rsid w:val="00353949"/>
    <w:rsid w:val="003740E9"/>
    <w:rsid w:val="0038118F"/>
    <w:rsid w:val="003856F2"/>
    <w:rsid w:val="003969AB"/>
    <w:rsid w:val="003A09BC"/>
    <w:rsid w:val="003A2688"/>
    <w:rsid w:val="003B0B3D"/>
    <w:rsid w:val="003B2B58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27894"/>
    <w:rsid w:val="00B32588"/>
    <w:rsid w:val="00B33635"/>
    <w:rsid w:val="00B34EC8"/>
    <w:rsid w:val="00B641B7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D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5CD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D5CD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7893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87893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789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7893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7893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1</Pages>
  <Words>286</Words>
  <Characters>1635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18</cp:revision>
  <cp:lastPrinted>2018-07-25T09:15:00Z</cp:lastPrinted>
  <dcterms:created xsi:type="dcterms:W3CDTF">2018-07-25T08:50:00Z</dcterms:created>
  <dcterms:modified xsi:type="dcterms:W3CDTF">2018-07-26T09:12:00Z</dcterms:modified>
</cp:coreProperties>
</file>