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B39" w:rsidRPr="00D97A48" w:rsidRDefault="007B0B39" w:rsidP="00D97A48">
      <w:pPr>
        <w:pStyle w:val="Heading1"/>
        <w:jc w:val="center"/>
        <w:rPr>
          <w:sz w:val="28"/>
          <w:szCs w:val="28"/>
        </w:rPr>
      </w:pPr>
      <w:r w:rsidRPr="008B687A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7B0B39" w:rsidRDefault="007B0B39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7B0B39" w:rsidRDefault="007B0B39" w:rsidP="00D97A48">
      <w:pPr>
        <w:jc w:val="center"/>
        <w:rPr>
          <w:b/>
          <w:sz w:val="28"/>
          <w:szCs w:val="28"/>
        </w:rPr>
      </w:pPr>
    </w:p>
    <w:p w:rsidR="007B0B39" w:rsidRPr="002F71AC" w:rsidRDefault="007B0B39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7B0B39" w:rsidRPr="005D1CD6" w:rsidRDefault="007B0B3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15-21</w:t>
      </w:r>
    </w:p>
    <w:p w:rsidR="007B0B39" w:rsidRDefault="007B0B3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15-47                                                                                                   </w:t>
      </w:r>
    </w:p>
    <w:p w:rsidR="007B0B39" w:rsidRPr="005D1CD6" w:rsidRDefault="007B0B39" w:rsidP="001343B1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7B0B39" w:rsidRPr="006F79C3" w:rsidRDefault="007B0B39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7B0B3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7B0B39" w:rsidRPr="006F79C3" w:rsidRDefault="007B0B39" w:rsidP="005C4656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Ковалевского сельского поселения Красносулинского района Ростовской области четвертого созыва по Ковалевскому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Жиганова Алексея Владимировича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7B0B39" w:rsidRDefault="007B0B39" w:rsidP="00CE0585">
      <w:pPr>
        <w:jc w:val="center"/>
        <w:rPr>
          <w:b/>
          <w:bCs/>
          <w:sz w:val="28"/>
        </w:rPr>
      </w:pPr>
    </w:p>
    <w:p w:rsidR="007B0B39" w:rsidRPr="005A0F8F" w:rsidRDefault="007B0B39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C4656">
        <w:rPr>
          <w:bCs/>
          <w:sz w:val="28"/>
        </w:rPr>
        <w:t>Жиганова Алексея Владимировича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7B0B39" w:rsidRDefault="007B0B39" w:rsidP="00CE0585">
      <w:pPr>
        <w:jc w:val="center"/>
        <w:rPr>
          <w:sz w:val="28"/>
          <w:szCs w:val="28"/>
        </w:rPr>
      </w:pPr>
    </w:p>
    <w:p w:rsidR="007B0B39" w:rsidRDefault="007B0B39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B0B39" w:rsidRPr="00E33682" w:rsidRDefault="007B0B39" w:rsidP="00CE0585">
      <w:pPr>
        <w:jc w:val="center"/>
        <w:rPr>
          <w:spacing w:val="60"/>
          <w:sz w:val="28"/>
          <w:szCs w:val="28"/>
        </w:rPr>
      </w:pPr>
    </w:p>
    <w:p w:rsidR="007B0B39" w:rsidRDefault="007B0B39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C4656">
        <w:rPr>
          <w:bCs/>
          <w:sz w:val="28"/>
        </w:rPr>
        <w:t>Жиганова Алексея Владимировича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7B0B39" w:rsidRDefault="007B0B39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7B0B39" w:rsidRPr="00A075F2" w:rsidRDefault="007B0B3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7B0B39" w:rsidRDefault="007B0B3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7B0B39" w:rsidRDefault="007B0B39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7B0B39" w:rsidRPr="00A075F2" w:rsidRDefault="007B0B3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7B0B39" w:rsidRDefault="007B0B39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7B0B39" w:rsidRDefault="007B0B39" w:rsidP="00CE0585">
      <w:pPr>
        <w:pStyle w:val="BodyText"/>
        <w:spacing w:line="240" w:lineRule="auto"/>
      </w:pPr>
    </w:p>
    <w:p w:rsidR="007B0B39" w:rsidRDefault="007B0B39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7B0B39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3B1"/>
    <w:rsid w:val="00134761"/>
    <w:rsid w:val="00140D6E"/>
    <w:rsid w:val="0014447A"/>
    <w:rsid w:val="0015384E"/>
    <w:rsid w:val="00160D8C"/>
    <w:rsid w:val="00163242"/>
    <w:rsid w:val="001761E0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64CD"/>
    <w:rsid w:val="002B767A"/>
    <w:rsid w:val="002C40DB"/>
    <w:rsid w:val="002C4298"/>
    <w:rsid w:val="002C639B"/>
    <w:rsid w:val="002C6F8E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6DF"/>
    <w:rsid w:val="004A6986"/>
    <w:rsid w:val="004B499D"/>
    <w:rsid w:val="004B6CE3"/>
    <w:rsid w:val="004C275A"/>
    <w:rsid w:val="004D02F2"/>
    <w:rsid w:val="004E3781"/>
    <w:rsid w:val="00500E51"/>
    <w:rsid w:val="0050573A"/>
    <w:rsid w:val="00513C7C"/>
    <w:rsid w:val="00515BCC"/>
    <w:rsid w:val="0052666E"/>
    <w:rsid w:val="00533672"/>
    <w:rsid w:val="00533BEB"/>
    <w:rsid w:val="005360CB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49EB"/>
    <w:rsid w:val="0060648B"/>
    <w:rsid w:val="00626999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5BCA"/>
    <w:rsid w:val="00672A20"/>
    <w:rsid w:val="0067637B"/>
    <w:rsid w:val="00680AC0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0B39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B687A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6631F"/>
    <w:rsid w:val="00A7061E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83ED5"/>
    <w:rsid w:val="00BB19FD"/>
    <w:rsid w:val="00BB424F"/>
    <w:rsid w:val="00BD0BE8"/>
    <w:rsid w:val="00BE381E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87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B687A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B687A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B687A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B687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6AD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6AD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6AD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6AD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8B687A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F6ADC"/>
    <w:rPr>
      <w:sz w:val="16"/>
      <w:szCs w:val="16"/>
    </w:rPr>
  </w:style>
  <w:style w:type="paragraph" w:customStyle="1" w:styleId="ConsPlusNormal">
    <w:name w:val="ConsPlusNormal"/>
    <w:uiPriority w:val="99"/>
    <w:rsid w:val="008B687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B687A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F6ADC"/>
    <w:rPr>
      <w:sz w:val="24"/>
      <w:szCs w:val="24"/>
    </w:rPr>
  </w:style>
  <w:style w:type="paragraph" w:styleId="BlockText">
    <w:name w:val="Block Text"/>
    <w:basedOn w:val="Normal"/>
    <w:uiPriority w:val="99"/>
    <w:rsid w:val="008B687A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6ADC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F6ADC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F6AD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6ADC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F6ADC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F6AD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589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322</Words>
  <Characters>1840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2016-08-23T12:47:00Z</dcterms:created>
  <dcterms:modified xsi:type="dcterms:W3CDTF">2017-03-31T11:41:00Z</dcterms:modified>
</cp:coreProperties>
</file>