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4D6" w:rsidRPr="00D97A48" w:rsidRDefault="00F544D6" w:rsidP="007E6F71">
      <w:pPr>
        <w:pStyle w:val="Heading1"/>
        <w:jc w:val="center"/>
        <w:rPr>
          <w:sz w:val="28"/>
          <w:szCs w:val="28"/>
        </w:rPr>
      </w:pPr>
      <w:r w:rsidRPr="00E1257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F544D6" w:rsidRDefault="00F544D6" w:rsidP="007E6F71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544D6" w:rsidRDefault="00F544D6" w:rsidP="007E6F71">
      <w:pPr>
        <w:jc w:val="center"/>
        <w:rPr>
          <w:b/>
          <w:sz w:val="28"/>
          <w:szCs w:val="28"/>
        </w:rPr>
      </w:pPr>
    </w:p>
    <w:p w:rsidR="00F544D6" w:rsidRDefault="00F544D6" w:rsidP="007E6F71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544D6" w:rsidRPr="00CD11D7" w:rsidRDefault="00F544D6" w:rsidP="007E6F71"/>
    <w:p w:rsidR="00F544D6" w:rsidRPr="005D1CD6" w:rsidRDefault="00F544D6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15-79</w:t>
      </w:r>
    </w:p>
    <w:p w:rsidR="00F544D6" w:rsidRDefault="00F544D6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17-57                                                                                                       </w:t>
      </w:r>
    </w:p>
    <w:p w:rsidR="00F544D6" w:rsidRPr="005D1CD6" w:rsidRDefault="00F544D6" w:rsidP="00740046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544D6" w:rsidRPr="006F79C3" w:rsidRDefault="00F544D6" w:rsidP="007E6F71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F544D6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544D6" w:rsidRPr="006F79C3" w:rsidRDefault="00F544D6" w:rsidP="00C02AE2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Пролетарского сельского поселения Красносулинского района Ростовской области четвертого созыва по Пролетарскому десятимандатному избирательному округу № 1 Исаевой Светланы Алихановны,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F544D6" w:rsidRDefault="00F544D6" w:rsidP="007E6F71">
      <w:pPr>
        <w:jc w:val="center"/>
        <w:rPr>
          <w:b/>
          <w:bCs/>
          <w:sz w:val="28"/>
        </w:rPr>
      </w:pPr>
    </w:p>
    <w:p w:rsidR="00F544D6" w:rsidRPr="005A0F8F" w:rsidRDefault="00F544D6" w:rsidP="007E6F71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Пролетарскому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C02AE2">
        <w:rPr>
          <w:bCs/>
          <w:sz w:val="28"/>
        </w:rPr>
        <w:t>Исаевой Светланы Алихановны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F544D6" w:rsidRDefault="00F544D6" w:rsidP="007E6F71">
      <w:pPr>
        <w:jc w:val="center"/>
        <w:rPr>
          <w:sz w:val="28"/>
          <w:szCs w:val="28"/>
        </w:rPr>
      </w:pPr>
    </w:p>
    <w:p w:rsidR="00F544D6" w:rsidRDefault="00F544D6" w:rsidP="007E6F71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544D6" w:rsidRPr="00E33682" w:rsidRDefault="00F544D6" w:rsidP="007E6F71">
      <w:pPr>
        <w:jc w:val="center"/>
        <w:rPr>
          <w:spacing w:val="60"/>
          <w:sz w:val="28"/>
          <w:szCs w:val="28"/>
        </w:rPr>
      </w:pPr>
    </w:p>
    <w:p w:rsidR="00F544D6" w:rsidRDefault="00F544D6" w:rsidP="007E6F71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Пролетарскому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C02AE2">
        <w:rPr>
          <w:bCs/>
          <w:sz w:val="28"/>
        </w:rPr>
        <w:t>Исаев</w:t>
      </w:r>
      <w:r>
        <w:rPr>
          <w:bCs/>
          <w:sz w:val="28"/>
        </w:rPr>
        <w:t>у</w:t>
      </w:r>
      <w:r w:rsidRPr="00C02AE2">
        <w:rPr>
          <w:bCs/>
          <w:sz w:val="28"/>
        </w:rPr>
        <w:t xml:space="preserve"> Светлан</w:t>
      </w:r>
      <w:r>
        <w:rPr>
          <w:bCs/>
          <w:sz w:val="28"/>
        </w:rPr>
        <w:t>у</w:t>
      </w:r>
      <w:r w:rsidRPr="00C02AE2">
        <w:rPr>
          <w:bCs/>
          <w:sz w:val="28"/>
        </w:rPr>
        <w:t xml:space="preserve"> Алихановн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B353A0">
        <w:rPr>
          <w:sz w:val="28"/>
          <w:szCs w:val="28"/>
        </w:rPr>
        <w:t>самовыдвижения</w:t>
      </w:r>
      <w:r w:rsidRPr="00B353A0">
        <w:rPr>
          <w:bCs/>
          <w:sz w:val="28"/>
        </w:rPr>
        <w:t>.</w:t>
      </w:r>
    </w:p>
    <w:p w:rsidR="00F544D6" w:rsidRDefault="00F544D6" w:rsidP="007E6F71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F544D6" w:rsidRPr="00A075F2" w:rsidRDefault="00F544D6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544D6" w:rsidRDefault="00F544D6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F544D6" w:rsidRDefault="00F544D6" w:rsidP="007E6F71">
      <w:pPr>
        <w:pStyle w:val="BodyText"/>
        <w:spacing w:line="240" w:lineRule="auto"/>
      </w:pPr>
    </w:p>
    <w:p w:rsidR="00F544D6" w:rsidRDefault="00F544D6" w:rsidP="007E6F71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544D6" w:rsidRDefault="00F544D6" w:rsidP="007E6F71">
      <w:pPr>
        <w:pStyle w:val="BodyText"/>
        <w:spacing w:line="240" w:lineRule="auto"/>
      </w:pPr>
    </w:p>
    <w:p w:rsidR="00F544D6" w:rsidRDefault="00F544D6" w:rsidP="007E6F71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F544D6" w:rsidSect="007E6F71">
      <w:pgSz w:w="11907" w:h="16840" w:code="9"/>
      <w:pgMar w:top="36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64ED"/>
    <w:rsid w:val="000A7836"/>
    <w:rsid w:val="000B43D1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0701"/>
    <w:rsid w:val="00177EAB"/>
    <w:rsid w:val="00177F03"/>
    <w:rsid w:val="00184ECA"/>
    <w:rsid w:val="00190562"/>
    <w:rsid w:val="00190B4F"/>
    <w:rsid w:val="001A0552"/>
    <w:rsid w:val="001A05CD"/>
    <w:rsid w:val="001C385C"/>
    <w:rsid w:val="001C7FB1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98D"/>
    <w:rsid w:val="00266763"/>
    <w:rsid w:val="00290DE9"/>
    <w:rsid w:val="00293D33"/>
    <w:rsid w:val="002B767A"/>
    <w:rsid w:val="002C02F4"/>
    <w:rsid w:val="002C4298"/>
    <w:rsid w:val="002C639B"/>
    <w:rsid w:val="002C6F8E"/>
    <w:rsid w:val="002D01C1"/>
    <w:rsid w:val="002D2B0D"/>
    <w:rsid w:val="002D7465"/>
    <w:rsid w:val="002E0573"/>
    <w:rsid w:val="002E32A6"/>
    <w:rsid w:val="002E3FD4"/>
    <w:rsid w:val="002E6E0C"/>
    <w:rsid w:val="002F7BC8"/>
    <w:rsid w:val="00301EA3"/>
    <w:rsid w:val="003060EB"/>
    <w:rsid w:val="0031670A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2576B"/>
    <w:rsid w:val="0044424F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6C5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4F36"/>
    <w:rsid w:val="005D5D07"/>
    <w:rsid w:val="005E49EB"/>
    <w:rsid w:val="0060648B"/>
    <w:rsid w:val="00614E05"/>
    <w:rsid w:val="00626999"/>
    <w:rsid w:val="00627C5C"/>
    <w:rsid w:val="0063255E"/>
    <w:rsid w:val="006445FF"/>
    <w:rsid w:val="00645592"/>
    <w:rsid w:val="00651B9D"/>
    <w:rsid w:val="00651CFA"/>
    <w:rsid w:val="00654D04"/>
    <w:rsid w:val="0065549A"/>
    <w:rsid w:val="006574F9"/>
    <w:rsid w:val="0066025A"/>
    <w:rsid w:val="00661B73"/>
    <w:rsid w:val="0066604D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300A7"/>
    <w:rsid w:val="00733033"/>
    <w:rsid w:val="00740046"/>
    <w:rsid w:val="00743428"/>
    <w:rsid w:val="00743827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F71"/>
    <w:rsid w:val="007E7450"/>
    <w:rsid w:val="007F2C6D"/>
    <w:rsid w:val="00801C1F"/>
    <w:rsid w:val="00817C5A"/>
    <w:rsid w:val="00826114"/>
    <w:rsid w:val="00831F47"/>
    <w:rsid w:val="00832197"/>
    <w:rsid w:val="00836E7A"/>
    <w:rsid w:val="00846583"/>
    <w:rsid w:val="00867E0F"/>
    <w:rsid w:val="0087561E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2759"/>
    <w:rsid w:val="008E0EF0"/>
    <w:rsid w:val="008E1712"/>
    <w:rsid w:val="008F56B4"/>
    <w:rsid w:val="008F6206"/>
    <w:rsid w:val="008F7DC6"/>
    <w:rsid w:val="009147C6"/>
    <w:rsid w:val="009156EA"/>
    <w:rsid w:val="00924117"/>
    <w:rsid w:val="00924959"/>
    <w:rsid w:val="00933C2D"/>
    <w:rsid w:val="00933FDF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353A0"/>
    <w:rsid w:val="00B641B7"/>
    <w:rsid w:val="00B7601B"/>
    <w:rsid w:val="00B94C02"/>
    <w:rsid w:val="00BB19FD"/>
    <w:rsid w:val="00BB424F"/>
    <w:rsid w:val="00BD0BE8"/>
    <w:rsid w:val="00BE3732"/>
    <w:rsid w:val="00BE381E"/>
    <w:rsid w:val="00C02AE2"/>
    <w:rsid w:val="00C061A8"/>
    <w:rsid w:val="00C125B5"/>
    <w:rsid w:val="00C1644B"/>
    <w:rsid w:val="00C22C99"/>
    <w:rsid w:val="00C35D5C"/>
    <w:rsid w:val="00C5184A"/>
    <w:rsid w:val="00C605D4"/>
    <w:rsid w:val="00C62FBF"/>
    <w:rsid w:val="00C6359C"/>
    <w:rsid w:val="00C71903"/>
    <w:rsid w:val="00C7373F"/>
    <w:rsid w:val="00C7705F"/>
    <w:rsid w:val="00C800B4"/>
    <w:rsid w:val="00C83BB3"/>
    <w:rsid w:val="00C91B3E"/>
    <w:rsid w:val="00C95847"/>
    <w:rsid w:val="00CA042C"/>
    <w:rsid w:val="00CA13F8"/>
    <w:rsid w:val="00CA1F01"/>
    <w:rsid w:val="00CA618E"/>
    <w:rsid w:val="00CB0EB5"/>
    <w:rsid w:val="00CB0EC7"/>
    <w:rsid w:val="00CB1114"/>
    <w:rsid w:val="00CC5C47"/>
    <w:rsid w:val="00CD11D7"/>
    <w:rsid w:val="00CD4F4F"/>
    <w:rsid w:val="00CE00A2"/>
    <w:rsid w:val="00CF0AEA"/>
    <w:rsid w:val="00CF126F"/>
    <w:rsid w:val="00CF1EB9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15C8"/>
    <w:rsid w:val="00E1257D"/>
    <w:rsid w:val="00E1392A"/>
    <w:rsid w:val="00E157BB"/>
    <w:rsid w:val="00E23933"/>
    <w:rsid w:val="00E2662F"/>
    <w:rsid w:val="00E27D27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37FC2"/>
    <w:rsid w:val="00F43A7C"/>
    <w:rsid w:val="00F442A0"/>
    <w:rsid w:val="00F45E79"/>
    <w:rsid w:val="00F544D6"/>
    <w:rsid w:val="00F56DB7"/>
    <w:rsid w:val="00F644C3"/>
    <w:rsid w:val="00F65F08"/>
    <w:rsid w:val="00F75FC1"/>
    <w:rsid w:val="00F872B8"/>
    <w:rsid w:val="00F87B79"/>
    <w:rsid w:val="00F948E4"/>
    <w:rsid w:val="00F9547E"/>
    <w:rsid w:val="00F95C3A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57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1257D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1257D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1257D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1257D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1CA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CA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1CA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1CA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E1257D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C1CA7"/>
    <w:rPr>
      <w:sz w:val="16"/>
      <w:szCs w:val="16"/>
    </w:rPr>
  </w:style>
  <w:style w:type="paragraph" w:customStyle="1" w:styleId="ConsPlusNormal">
    <w:name w:val="ConsPlusNormal"/>
    <w:uiPriority w:val="99"/>
    <w:rsid w:val="00E125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1257D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C1CA7"/>
    <w:rPr>
      <w:sz w:val="24"/>
      <w:szCs w:val="24"/>
    </w:rPr>
  </w:style>
  <w:style w:type="paragraph" w:styleId="BlockText">
    <w:name w:val="Block Text"/>
    <w:basedOn w:val="Normal"/>
    <w:uiPriority w:val="99"/>
    <w:rsid w:val="00E1257D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CA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C1CA7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C1CA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C1CA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C1CA7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1CA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87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281</Words>
  <Characters>1607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2016-08-24T12:45:00Z</dcterms:created>
  <dcterms:modified xsi:type="dcterms:W3CDTF">2017-03-31T11:50:00Z</dcterms:modified>
</cp:coreProperties>
</file>