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A76" w:rsidRPr="00D97A48" w:rsidRDefault="000A3A76" w:rsidP="00D97A48">
      <w:pPr>
        <w:pStyle w:val="Heading1"/>
        <w:jc w:val="center"/>
        <w:rPr>
          <w:sz w:val="28"/>
          <w:szCs w:val="28"/>
        </w:rPr>
      </w:pPr>
      <w:r w:rsidRPr="002B69DE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A3A76" w:rsidRDefault="000A3A7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A3A76" w:rsidRDefault="000A3A76" w:rsidP="00D97A48">
      <w:pPr>
        <w:jc w:val="center"/>
        <w:rPr>
          <w:b/>
          <w:sz w:val="28"/>
          <w:szCs w:val="28"/>
        </w:rPr>
      </w:pPr>
    </w:p>
    <w:p w:rsidR="000A3A76" w:rsidRPr="002F71AC" w:rsidRDefault="000A3A7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0A3A76" w:rsidRPr="005D1CD6" w:rsidRDefault="000A3A7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73-48</w:t>
      </w:r>
    </w:p>
    <w:p w:rsidR="000A3A76" w:rsidRPr="005D1CD6" w:rsidRDefault="000A3A76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0A3A76" w:rsidRPr="006F79C3" w:rsidRDefault="000A3A7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0A3A76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0A3A76" w:rsidRPr="006F79C3" w:rsidRDefault="000A3A76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Красносулинского района Ростовской области четвертого созыва по Ударниковскому десятимандатному избирательному округу № 1 Клименко Ирины Викторовны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0A3A76" w:rsidRDefault="000A3A76" w:rsidP="00CE0585">
      <w:pPr>
        <w:jc w:val="center"/>
        <w:rPr>
          <w:b/>
          <w:bCs/>
          <w:sz w:val="28"/>
        </w:rPr>
      </w:pPr>
    </w:p>
    <w:p w:rsidR="000A3A76" w:rsidRPr="00C96761" w:rsidRDefault="000A3A76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1D7BCD">
        <w:rPr>
          <w:bCs/>
          <w:sz w:val="28"/>
        </w:rPr>
        <w:t>Ударниковского</w:t>
      </w:r>
      <w:r>
        <w:rPr>
          <w:bCs/>
          <w:sz w:val="28"/>
        </w:rPr>
        <w:t xml:space="preserve">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Pr="001D7BCD">
        <w:rPr>
          <w:bCs/>
          <w:sz w:val="28"/>
        </w:rPr>
        <w:t>Ударниковскому</w:t>
      </w:r>
      <w:r>
        <w:rPr>
          <w:bCs/>
          <w:sz w:val="28"/>
        </w:rPr>
        <w:t xml:space="preserve">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AC471C">
        <w:rPr>
          <w:bCs/>
          <w:sz w:val="28"/>
        </w:rPr>
        <w:t>Клименко Ирины Викторовны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0A3A76" w:rsidRDefault="000A3A76" w:rsidP="00CE0585">
      <w:pPr>
        <w:jc w:val="center"/>
        <w:rPr>
          <w:sz w:val="28"/>
          <w:szCs w:val="28"/>
        </w:rPr>
      </w:pPr>
    </w:p>
    <w:p w:rsidR="000A3A76" w:rsidRDefault="000A3A7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A3A76" w:rsidRPr="00E33682" w:rsidRDefault="000A3A76" w:rsidP="00CE0585">
      <w:pPr>
        <w:jc w:val="center"/>
        <w:rPr>
          <w:spacing w:val="60"/>
          <w:sz w:val="28"/>
          <w:szCs w:val="28"/>
        </w:rPr>
      </w:pPr>
    </w:p>
    <w:p w:rsidR="000A3A76" w:rsidRDefault="000A3A76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Ударниковского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Ударниковскому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AC471C">
        <w:rPr>
          <w:bCs/>
          <w:sz w:val="28"/>
        </w:rPr>
        <w:t>Клименко Ирин</w:t>
      </w:r>
      <w:r>
        <w:rPr>
          <w:bCs/>
          <w:sz w:val="28"/>
        </w:rPr>
        <w:t>у</w:t>
      </w:r>
      <w:r w:rsidRPr="00AC471C">
        <w:rPr>
          <w:bCs/>
          <w:sz w:val="28"/>
        </w:rPr>
        <w:t xml:space="preserve"> Викторовн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A3A76" w:rsidRPr="003A09BC" w:rsidRDefault="000A3A7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17 часов 00 мин. </w:t>
      </w:r>
    </w:p>
    <w:p w:rsidR="000A3A76" w:rsidRDefault="000A3A76" w:rsidP="00AC13C3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0A3A76" w:rsidRPr="00A075F2" w:rsidRDefault="000A3A7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A3A76" w:rsidRDefault="000A3A7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A3A76" w:rsidRDefault="000A3A7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0A3A76" w:rsidRPr="00A075F2" w:rsidRDefault="000A3A7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A3A76" w:rsidRDefault="000A3A7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A3A76" w:rsidRDefault="000A3A76" w:rsidP="00CE0585">
      <w:pPr>
        <w:pStyle w:val="BodyText"/>
        <w:spacing w:line="240" w:lineRule="auto"/>
      </w:pPr>
    </w:p>
    <w:p w:rsidR="000A3A76" w:rsidRDefault="000A3A7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A3A76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324"/>
    <w:rsid w:val="00082418"/>
    <w:rsid w:val="00084066"/>
    <w:rsid w:val="00084DFC"/>
    <w:rsid w:val="000A3A76"/>
    <w:rsid w:val="000A526C"/>
    <w:rsid w:val="000A7836"/>
    <w:rsid w:val="000B0997"/>
    <w:rsid w:val="000B7F3E"/>
    <w:rsid w:val="000C421E"/>
    <w:rsid w:val="000C5AA3"/>
    <w:rsid w:val="000C5BB7"/>
    <w:rsid w:val="000C5CE6"/>
    <w:rsid w:val="000C6B28"/>
    <w:rsid w:val="000D0E16"/>
    <w:rsid w:val="000D4EF4"/>
    <w:rsid w:val="000D55AB"/>
    <w:rsid w:val="000D7CC7"/>
    <w:rsid w:val="000E1DF9"/>
    <w:rsid w:val="000E3ED8"/>
    <w:rsid w:val="000F623D"/>
    <w:rsid w:val="000F7351"/>
    <w:rsid w:val="000F7FB5"/>
    <w:rsid w:val="0010393B"/>
    <w:rsid w:val="00104073"/>
    <w:rsid w:val="0010413D"/>
    <w:rsid w:val="001135BC"/>
    <w:rsid w:val="00122738"/>
    <w:rsid w:val="00122AA3"/>
    <w:rsid w:val="00123A9D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87CB1"/>
    <w:rsid w:val="00190B4F"/>
    <w:rsid w:val="001A05CD"/>
    <w:rsid w:val="001A2023"/>
    <w:rsid w:val="001A6EE7"/>
    <w:rsid w:val="001B3504"/>
    <w:rsid w:val="001C385C"/>
    <w:rsid w:val="001C4172"/>
    <w:rsid w:val="001D4505"/>
    <w:rsid w:val="001D6B4A"/>
    <w:rsid w:val="001D7BCD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26B6"/>
    <w:rsid w:val="00293D33"/>
    <w:rsid w:val="0029456A"/>
    <w:rsid w:val="002B11C2"/>
    <w:rsid w:val="002B643E"/>
    <w:rsid w:val="002B69D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A4D4D"/>
    <w:rsid w:val="003A5DEC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189"/>
    <w:rsid w:val="00422A47"/>
    <w:rsid w:val="004263AC"/>
    <w:rsid w:val="00436090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1B1"/>
    <w:rsid w:val="004B499D"/>
    <w:rsid w:val="004B6CE3"/>
    <w:rsid w:val="004C275A"/>
    <w:rsid w:val="004D4E94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439E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3D6F"/>
    <w:rsid w:val="006445FF"/>
    <w:rsid w:val="00644BCF"/>
    <w:rsid w:val="00651B9D"/>
    <w:rsid w:val="00651CFA"/>
    <w:rsid w:val="0065230F"/>
    <w:rsid w:val="0065363C"/>
    <w:rsid w:val="00654D04"/>
    <w:rsid w:val="0065549A"/>
    <w:rsid w:val="006574F9"/>
    <w:rsid w:val="0066025A"/>
    <w:rsid w:val="00661B73"/>
    <w:rsid w:val="00672A20"/>
    <w:rsid w:val="00673FE9"/>
    <w:rsid w:val="0067637B"/>
    <w:rsid w:val="00680AC0"/>
    <w:rsid w:val="006819D8"/>
    <w:rsid w:val="00690231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541A6"/>
    <w:rsid w:val="00761CED"/>
    <w:rsid w:val="007623A6"/>
    <w:rsid w:val="007662DA"/>
    <w:rsid w:val="00773005"/>
    <w:rsid w:val="00774F82"/>
    <w:rsid w:val="00776F62"/>
    <w:rsid w:val="007770D3"/>
    <w:rsid w:val="00786D7B"/>
    <w:rsid w:val="007923A1"/>
    <w:rsid w:val="00796066"/>
    <w:rsid w:val="007970CC"/>
    <w:rsid w:val="007A00D0"/>
    <w:rsid w:val="007A1294"/>
    <w:rsid w:val="007A786F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0FE3"/>
    <w:rsid w:val="008574D9"/>
    <w:rsid w:val="0086180F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E63ED"/>
    <w:rsid w:val="008F56B4"/>
    <w:rsid w:val="008F6206"/>
    <w:rsid w:val="00904156"/>
    <w:rsid w:val="009147C6"/>
    <w:rsid w:val="009156EA"/>
    <w:rsid w:val="00916BAF"/>
    <w:rsid w:val="00922722"/>
    <w:rsid w:val="00924117"/>
    <w:rsid w:val="00924959"/>
    <w:rsid w:val="009308EA"/>
    <w:rsid w:val="00933888"/>
    <w:rsid w:val="00933C2D"/>
    <w:rsid w:val="009346F7"/>
    <w:rsid w:val="00940057"/>
    <w:rsid w:val="00940FF9"/>
    <w:rsid w:val="0095793C"/>
    <w:rsid w:val="00962018"/>
    <w:rsid w:val="00970218"/>
    <w:rsid w:val="00972E1F"/>
    <w:rsid w:val="00977BD2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13C3"/>
    <w:rsid w:val="00AC44FB"/>
    <w:rsid w:val="00AC471C"/>
    <w:rsid w:val="00AC481E"/>
    <w:rsid w:val="00AC4D0E"/>
    <w:rsid w:val="00AC6A18"/>
    <w:rsid w:val="00AD57F4"/>
    <w:rsid w:val="00AE1654"/>
    <w:rsid w:val="00AE214E"/>
    <w:rsid w:val="00AE36B0"/>
    <w:rsid w:val="00AE7E12"/>
    <w:rsid w:val="00AF33D7"/>
    <w:rsid w:val="00AF4B9F"/>
    <w:rsid w:val="00AF4EAE"/>
    <w:rsid w:val="00AF4FD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D70CB"/>
    <w:rsid w:val="00BE381E"/>
    <w:rsid w:val="00BF38F1"/>
    <w:rsid w:val="00BF66F2"/>
    <w:rsid w:val="00C05F0C"/>
    <w:rsid w:val="00C061A8"/>
    <w:rsid w:val="00C125B5"/>
    <w:rsid w:val="00C1644B"/>
    <w:rsid w:val="00C22C99"/>
    <w:rsid w:val="00C35D5C"/>
    <w:rsid w:val="00C43CF2"/>
    <w:rsid w:val="00C5184A"/>
    <w:rsid w:val="00C53B73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C7BED"/>
    <w:rsid w:val="00CD11D7"/>
    <w:rsid w:val="00CD4F4F"/>
    <w:rsid w:val="00CD7AA3"/>
    <w:rsid w:val="00CE00A2"/>
    <w:rsid w:val="00CE0585"/>
    <w:rsid w:val="00CE2E33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588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4F4B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4BA7"/>
    <w:rsid w:val="00E76BCF"/>
    <w:rsid w:val="00E87D98"/>
    <w:rsid w:val="00E96A86"/>
    <w:rsid w:val="00EB16AE"/>
    <w:rsid w:val="00EB2EB5"/>
    <w:rsid w:val="00EC079B"/>
    <w:rsid w:val="00ED2146"/>
    <w:rsid w:val="00ED2EDE"/>
    <w:rsid w:val="00EE5F1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C7B9D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61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356</Words>
  <Characters>2030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2018-08-04T09:01:00Z</cp:lastPrinted>
  <dcterms:created xsi:type="dcterms:W3CDTF">2018-08-04T08:59:00Z</dcterms:created>
  <dcterms:modified xsi:type="dcterms:W3CDTF">2018-08-04T09:02:00Z</dcterms:modified>
</cp:coreProperties>
</file>