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A6E" w:rsidRPr="00D97A48" w:rsidRDefault="00C43A6E" w:rsidP="007E6F71">
      <w:pPr>
        <w:pStyle w:val="Heading1"/>
        <w:jc w:val="center"/>
        <w:rPr>
          <w:sz w:val="28"/>
          <w:szCs w:val="28"/>
        </w:rPr>
      </w:pPr>
      <w:r w:rsidRPr="004F738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C43A6E" w:rsidRDefault="00C43A6E" w:rsidP="007E6F71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C43A6E" w:rsidRDefault="00C43A6E" w:rsidP="007E6F71">
      <w:pPr>
        <w:jc w:val="center"/>
        <w:rPr>
          <w:b/>
          <w:sz w:val="28"/>
          <w:szCs w:val="28"/>
        </w:rPr>
      </w:pPr>
    </w:p>
    <w:p w:rsidR="00C43A6E" w:rsidRDefault="00C43A6E" w:rsidP="007E6F71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C43A6E" w:rsidRPr="00CD11D7" w:rsidRDefault="00C43A6E" w:rsidP="007E6F71"/>
    <w:p w:rsidR="00C43A6E" w:rsidRPr="005D1CD6" w:rsidRDefault="00C43A6E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15-75</w:t>
      </w:r>
    </w:p>
    <w:p w:rsidR="00C43A6E" w:rsidRDefault="00C43A6E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17-49                                                                                                     </w:t>
      </w:r>
    </w:p>
    <w:p w:rsidR="00C43A6E" w:rsidRPr="005D1CD6" w:rsidRDefault="00C43A6E" w:rsidP="004129C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C43A6E" w:rsidRPr="006F79C3" w:rsidRDefault="00C43A6E" w:rsidP="007E6F71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C43A6E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43A6E" w:rsidRPr="006F79C3" w:rsidRDefault="00C43A6E" w:rsidP="00F95C3A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Гуково-Гнилушевского десятимандатному избирательному округу № 1 Юрьева Ивана Михайловича,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C43A6E" w:rsidRDefault="00C43A6E" w:rsidP="007E6F71">
      <w:pPr>
        <w:jc w:val="center"/>
        <w:rPr>
          <w:b/>
          <w:bCs/>
          <w:sz w:val="28"/>
        </w:rPr>
      </w:pPr>
    </w:p>
    <w:p w:rsidR="00C43A6E" w:rsidRPr="005A0F8F" w:rsidRDefault="00C43A6E" w:rsidP="007E6F71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614E05">
        <w:rPr>
          <w:bCs/>
          <w:sz w:val="28"/>
        </w:rPr>
        <w:t xml:space="preserve">Гуково-Гнилушевского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Гуково-Гнилушевскому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95C3A">
        <w:rPr>
          <w:bCs/>
          <w:sz w:val="28"/>
        </w:rPr>
        <w:t>Юрьева Ивана Михайловича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C43A6E" w:rsidRDefault="00C43A6E" w:rsidP="007E6F71">
      <w:pPr>
        <w:jc w:val="center"/>
        <w:rPr>
          <w:sz w:val="28"/>
          <w:szCs w:val="28"/>
        </w:rPr>
      </w:pPr>
    </w:p>
    <w:p w:rsidR="00C43A6E" w:rsidRDefault="00C43A6E" w:rsidP="007E6F71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C43A6E" w:rsidRPr="00E33682" w:rsidRDefault="00C43A6E" w:rsidP="007E6F71">
      <w:pPr>
        <w:jc w:val="center"/>
        <w:rPr>
          <w:spacing w:val="60"/>
          <w:sz w:val="28"/>
          <w:szCs w:val="28"/>
        </w:rPr>
      </w:pPr>
    </w:p>
    <w:p w:rsidR="00C43A6E" w:rsidRDefault="00C43A6E" w:rsidP="007E6F71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614E05">
        <w:rPr>
          <w:bCs/>
          <w:sz w:val="28"/>
        </w:rPr>
        <w:t xml:space="preserve">Гуково-Гнилушевского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95C3A">
        <w:rPr>
          <w:bCs/>
          <w:sz w:val="28"/>
        </w:rPr>
        <w:t>Юрьева Ивана Михайловича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B353A0">
        <w:rPr>
          <w:sz w:val="28"/>
          <w:szCs w:val="28"/>
        </w:rPr>
        <w:t>самовыдвижения</w:t>
      </w:r>
      <w:r w:rsidRPr="00B353A0">
        <w:rPr>
          <w:bCs/>
          <w:sz w:val="28"/>
        </w:rPr>
        <w:t>.</w:t>
      </w:r>
    </w:p>
    <w:p w:rsidR="00C43A6E" w:rsidRDefault="00C43A6E" w:rsidP="007E6F71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C43A6E" w:rsidRPr="00A075F2" w:rsidRDefault="00C43A6E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C43A6E" w:rsidRDefault="00C43A6E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C43A6E" w:rsidRDefault="00C43A6E" w:rsidP="007E6F71">
      <w:pPr>
        <w:pStyle w:val="BodyText"/>
        <w:spacing w:line="240" w:lineRule="auto"/>
      </w:pPr>
    </w:p>
    <w:p w:rsidR="00C43A6E" w:rsidRDefault="00C43A6E" w:rsidP="007E6F71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C43A6E" w:rsidRDefault="00C43A6E" w:rsidP="007E6F71">
      <w:pPr>
        <w:pStyle w:val="BodyText"/>
        <w:spacing w:line="240" w:lineRule="auto"/>
      </w:pPr>
    </w:p>
    <w:p w:rsidR="00C43A6E" w:rsidRDefault="00C43A6E" w:rsidP="007E6F71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C43A6E" w:rsidSect="007E6F71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64ED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0701"/>
    <w:rsid w:val="00177EAB"/>
    <w:rsid w:val="00177F03"/>
    <w:rsid w:val="00184ECA"/>
    <w:rsid w:val="00190562"/>
    <w:rsid w:val="00190B4F"/>
    <w:rsid w:val="001A0552"/>
    <w:rsid w:val="001A05CD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98D"/>
    <w:rsid w:val="00266763"/>
    <w:rsid w:val="00290DE9"/>
    <w:rsid w:val="00293D33"/>
    <w:rsid w:val="002B767A"/>
    <w:rsid w:val="002C02F4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1670A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29C9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4F7389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27C5C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179F"/>
    <w:rsid w:val="007D77F9"/>
    <w:rsid w:val="007D79CF"/>
    <w:rsid w:val="007E1E76"/>
    <w:rsid w:val="007E2E63"/>
    <w:rsid w:val="007E6F71"/>
    <w:rsid w:val="007E7450"/>
    <w:rsid w:val="007F2C6D"/>
    <w:rsid w:val="00801C1F"/>
    <w:rsid w:val="00817C5A"/>
    <w:rsid w:val="00826114"/>
    <w:rsid w:val="00830A3D"/>
    <w:rsid w:val="00831F47"/>
    <w:rsid w:val="00832197"/>
    <w:rsid w:val="00836E7A"/>
    <w:rsid w:val="00846583"/>
    <w:rsid w:val="00867E0F"/>
    <w:rsid w:val="0087561E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8F7DC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53A0"/>
    <w:rsid w:val="00B641B7"/>
    <w:rsid w:val="00B7601B"/>
    <w:rsid w:val="00BB19FD"/>
    <w:rsid w:val="00BB424F"/>
    <w:rsid w:val="00BD0BE8"/>
    <w:rsid w:val="00BE3732"/>
    <w:rsid w:val="00BE381E"/>
    <w:rsid w:val="00C061A8"/>
    <w:rsid w:val="00C125B5"/>
    <w:rsid w:val="00C1644B"/>
    <w:rsid w:val="00C22C99"/>
    <w:rsid w:val="00C35D5C"/>
    <w:rsid w:val="00C43A6E"/>
    <w:rsid w:val="00C5184A"/>
    <w:rsid w:val="00C605D4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27D27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95C3A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38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7389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F7389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F7389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F7389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047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047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047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0479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4F7389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B0479"/>
    <w:rPr>
      <w:sz w:val="16"/>
      <w:szCs w:val="16"/>
    </w:rPr>
  </w:style>
  <w:style w:type="paragraph" w:customStyle="1" w:styleId="ConsPlusNormal">
    <w:name w:val="ConsPlusNormal"/>
    <w:uiPriority w:val="99"/>
    <w:rsid w:val="004F738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4F7389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B0479"/>
    <w:rPr>
      <w:sz w:val="24"/>
      <w:szCs w:val="24"/>
    </w:rPr>
  </w:style>
  <w:style w:type="paragraph" w:styleId="BlockText">
    <w:name w:val="Block Text"/>
    <w:basedOn w:val="Normal"/>
    <w:uiPriority w:val="99"/>
    <w:rsid w:val="004F7389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479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B0479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B047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0479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B0479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047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503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286</Words>
  <Characters>1634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2016-08-24T12:00:00Z</dcterms:created>
  <dcterms:modified xsi:type="dcterms:W3CDTF">2017-03-31T11:50:00Z</dcterms:modified>
</cp:coreProperties>
</file>