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717" w:rsidRPr="00D97A48" w:rsidRDefault="00050717" w:rsidP="00D97A48">
      <w:pPr>
        <w:pStyle w:val="Heading1"/>
        <w:jc w:val="center"/>
        <w:rPr>
          <w:sz w:val="28"/>
          <w:szCs w:val="28"/>
        </w:rPr>
      </w:pPr>
      <w:r w:rsidRPr="00627FF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50717" w:rsidRDefault="00050717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50717" w:rsidRDefault="00050717" w:rsidP="00D97A48">
      <w:pPr>
        <w:jc w:val="center"/>
        <w:rPr>
          <w:b/>
          <w:sz w:val="28"/>
          <w:szCs w:val="28"/>
        </w:rPr>
      </w:pPr>
    </w:p>
    <w:p w:rsidR="00050717" w:rsidRPr="002F71AC" w:rsidRDefault="00050717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50717" w:rsidRPr="005D1CD6" w:rsidRDefault="0005071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14-10</w:t>
      </w:r>
    </w:p>
    <w:p w:rsidR="00050717" w:rsidRPr="005D1CD6" w:rsidRDefault="0005071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14-31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050717" w:rsidRPr="006F79C3" w:rsidRDefault="00050717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50717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50717" w:rsidRPr="006F79C3" w:rsidRDefault="00050717" w:rsidP="00EB16A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Божковского сельского поселения Красносулинского района Ростовской области четвертого созыва по Божковскому десятимандатному избирательному округу № 1 Сафронова Владимира Михайловича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50717" w:rsidRDefault="00050717" w:rsidP="00CE0585">
      <w:pPr>
        <w:jc w:val="center"/>
        <w:rPr>
          <w:b/>
          <w:bCs/>
          <w:sz w:val="28"/>
        </w:rPr>
      </w:pPr>
    </w:p>
    <w:p w:rsidR="00050717" w:rsidRPr="005A0F8F" w:rsidRDefault="00050717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B16AE">
        <w:rPr>
          <w:bCs/>
          <w:sz w:val="28"/>
        </w:rPr>
        <w:t>Сафронова Владимира Михайловича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50717" w:rsidRDefault="00050717" w:rsidP="00CE0585">
      <w:pPr>
        <w:jc w:val="center"/>
        <w:rPr>
          <w:sz w:val="28"/>
          <w:szCs w:val="28"/>
        </w:rPr>
      </w:pPr>
    </w:p>
    <w:p w:rsidR="00050717" w:rsidRDefault="00050717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50717" w:rsidRPr="00E33682" w:rsidRDefault="00050717" w:rsidP="00CE0585">
      <w:pPr>
        <w:jc w:val="center"/>
        <w:rPr>
          <w:spacing w:val="60"/>
          <w:sz w:val="28"/>
          <w:szCs w:val="28"/>
        </w:rPr>
      </w:pPr>
    </w:p>
    <w:p w:rsidR="00050717" w:rsidRDefault="00050717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B16AE">
        <w:rPr>
          <w:bCs/>
          <w:sz w:val="28"/>
        </w:rPr>
        <w:t>Сафронова Владимира Михайловича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050717" w:rsidRDefault="00050717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50717" w:rsidRPr="00A075F2" w:rsidRDefault="000507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50717" w:rsidRDefault="000507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50717" w:rsidRDefault="0005071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50717" w:rsidRPr="00A075F2" w:rsidRDefault="000507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50717" w:rsidRDefault="00050717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50717" w:rsidRDefault="00050717" w:rsidP="00CE0585">
      <w:pPr>
        <w:pStyle w:val="BodyText"/>
        <w:spacing w:line="240" w:lineRule="auto"/>
      </w:pPr>
    </w:p>
    <w:p w:rsidR="00050717" w:rsidRDefault="00050717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50717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71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930A8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1404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27FF1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101BB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FF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27FF1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27FF1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27FF1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27FF1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782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782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7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782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627FF1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B7825"/>
    <w:rPr>
      <w:sz w:val="16"/>
      <w:szCs w:val="16"/>
    </w:rPr>
  </w:style>
  <w:style w:type="paragraph" w:customStyle="1" w:styleId="ConsPlusNormal">
    <w:name w:val="ConsPlusNormal"/>
    <w:uiPriority w:val="99"/>
    <w:rsid w:val="00627FF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627FF1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B7825"/>
    <w:rPr>
      <w:sz w:val="24"/>
      <w:szCs w:val="24"/>
    </w:rPr>
  </w:style>
  <w:style w:type="paragraph" w:styleId="BlockText">
    <w:name w:val="Block Text"/>
    <w:basedOn w:val="Normal"/>
    <w:uiPriority w:val="99"/>
    <w:rsid w:val="00627FF1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82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B782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B782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782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B782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782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69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314</Words>
  <Characters>1791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2016-08-17T08:13:00Z</dcterms:created>
  <dcterms:modified xsi:type="dcterms:W3CDTF">2017-03-31T11:16:00Z</dcterms:modified>
</cp:coreProperties>
</file>