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A9A" w:rsidRPr="00D97A48" w:rsidRDefault="00644A9A" w:rsidP="00D97A48">
      <w:pPr>
        <w:pStyle w:val="Heading1"/>
        <w:jc w:val="center"/>
        <w:rPr>
          <w:sz w:val="28"/>
          <w:szCs w:val="28"/>
        </w:rPr>
      </w:pPr>
      <w:r w:rsidRPr="00A353F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644A9A" w:rsidRDefault="00644A9A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644A9A" w:rsidRDefault="00644A9A" w:rsidP="00D97A48">
      <w:pPr>
        <w:jc w:val="center"/>
        <w:rPr>
          <w:b/>
          <w:sz w:val="28"/>
          <w:szCs w:val="28"/>
        </w:rPr>
      </w:pPr>
    </w:p>
    <w:p w:rsidR="00644A9A" w:rsidRPr="002F71AC" w:rsidRDefault="00644A9A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644A9A" w:rsidRPr="005D1CD6" w:rsidRDefault="00644A9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15-30</w:t>
      </w:r>
    </w:p>
    <w:p w:rsidR="00644A9A" w:rsidRDefault="00644A9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16-07                                                                                                    </w:t>
      </w:r>
    </w:p>
    <w:p w:rsidR="00644A9A" w:rsidRPr="005D1CD6" w:rsidRDefault="00644A9A" w:rsidP="00330F9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644A9A" w:rsidRPr="006F79C3" w:rsidRDefault="00644A9A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644A9A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644A9A" w:rsidRPr="006F79C3" w:rsidRDefault="00644A9A" w:rsidP="009F4FD0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Журавлева Олега Викторовича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644A9A" w:rsidRDefault="00644A9A" w:rsidP="00CE0585">
      <w:pPr>
        <w:jc w:val="center"/>
        <w:rPr>
          <w:b/>
          <w:bCs/>
          <w:sz w:val="28"/>
        </w:rPr>
      </w:pPr>
    </w:p>
    <w:p w:rsidR="00644A9A" w:rsidRPr="005A0F8F" w:rsidRDefault="00644A9A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9F4FD0">
        <w:rPr>
          <w:bCs/>
          <w:sz w:val="28"/>
        </w:rPr>
        <w:t>Журавлева Олега Викторовича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644A9A" w:rsidRDefault="00644A9A" w:rsidP="00CE0585">
      <w:pPr>
        <w:jc w:val="center"/>
        <w:rPr>
          <w:sz w:val="28"/>
          <w:szCs w:val="28"/>
        </w:rPr>
      </w:pPr>
    </w:p>
    <w:p w:rsidR="00644A9A" w:rsidRDefault="00644A9A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644A9A" w:rsidRPr="00E33682" w:rsidRDefault="00644A9A" w:rsidP="00CE0585">
      <w:pPr>
        <w:jc w:val="center"/>
        <w:rPr>
          <w:spacing w:val="60"/>
          <w:sz w:val="28"/>
          <w:szCs w:val="28"/>
        </w:rPr>
      </w:pPr>
    </w:p>
    <w:p w:rsidR="00644A9A" w:rsidRDefault="00644A9A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9F4FD0">
        <w:rPr>
          <w:bCs/>
          <w:sz w:val="28"/>
        </w:rPr>
        <w:t>Журавлева Олега Викторовича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644A9A" w:rsidRDefault="00644A9A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644A9A" w:rsidRPr="00A075F2" w:rsidRDefault="00644A9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644A9A" w:rsidRDefault="00644A9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644A9A" w:rsidRDefault="00644A9A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644A9A" w:rsidRPr="00A075F2" w:rsidRDefault="00644A9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644A9A" w:rsidRDefault="00644A9A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644A9A" w:rsidRDefault="00644A9A" w:rsidP="00CE0585">
      <w:pPr>
        <w:pStyle w:val="BodyText"/>
        <w:spacing w:line="240" w:lineRule="auto"/>
      </w:pPr>
    </w:p>
    <w:p w:rsidR="00644A9A" w:rsidRDefault="00644A9A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644A9A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D1E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6C0D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0F93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26999"/>
    <w:rsid w:val="0063255E"/>
    <w:rsid w:val="00633D04"/>
    <w:rsid w:val="006445FF"/>
    <w:rsid w:val="00644A9A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8789A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A1DEE"/>
    <w:rsid w:val="009A77E4"/>
    <w:rsid w:val="009B1743"/>
    <w:rsid w:val="009C5B34"/>
    <w:rsid w:val="009D11F9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53FC"/>
    <w:rsid w:val="00A37A9B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3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353FC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353FC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353FC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353FC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459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459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459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459B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A353FC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C459B"/>
    <w:rPr>
      <w:sz w:val="16"/>
      <w:szCs w:val="16"/>
    </w:rPr>
  </w:style>
  <w:style w:type="paragraph" w:customStyle="1" w:styleId="ConsPlusNormal">
    <w:name w:val="ConsPlusNormal"/>
    <w:uiPriority w:val="99"/>
    <w:rsid w:val="00A353F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A353FC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C459B"/>
    <w:rPr>
      <w:sz w:val="24"/>
      <w:szCs w:val="24"/>
    </w:rPr>
  </w:style>
  <w:style w:type="paragraph" w:styleId="BlockText">
    <w:name w:val="Block Text"/>
    <w:basedOn w:val="Normal"/>
    <w:uiPriority w:val="99"/>
    <w:rsid w:val="00A353FC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59B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C459B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C459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C459B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C459B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C459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35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324</Words>
  <Characters>1848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2016-08-24T05:54:00Z</dcterms:created>
  <dcterms:modified xsi:type="dcterms:W3CDTF">2017-03-31T11:42:00Z</dcterms:modified>
</cp:coreProperties>
</file>