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E83" w:rsidRPr="00D97A48" w:rsidRDefault="00D12E83" w:rsidP="00D97A48">
      <w:pPr>
        <w:pStyle w:val="Heading1"/>
        <w:jc w:val="center"/>
        <w:rPr>
          <w:sz w:val="28"/>
          <w:szCs w:val="28"/>
        </w:rPr>
      </w:pPr>
      <w:r w:rsidRPr="009C3DB5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12E83" w:rsidRDefault="00D12E83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12E83" w:rsidRDefault="00D12E83" w:rsidP="00D97A48">
      <w:pPr>
        <w:jc w:val="center"/>
        <w:rPr>
          <w:b/>
          <w:sz w:val="28"/>
          <w:szCs w:val="28"/>
        </w:rPr>
      </w:pPr>
    </w:p>
    <w:p w:rsidR="00D12E83" w:rsidRPr="002F71AC" w:rsidRDefault="00D12E83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12E83" w:rsidRPr="005D1CD6" w:rsidRDefault="00D12E8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73-17</w:t>
      </w:r>
    </w:p>
    <w:p w:rsidR="00D12E83" w:rsidRPr="005D1CD6" w:rsidRDefault="00D12E83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12E83" w:rsidRPr="006F79C3" w:rsidRDefault="00D12E83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D12E83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D12E83" w:rsidRPr="006F79C3" w:rsidRDefault="00D12E83" w:rsidP="00294F2B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Табунщиковского сельского поселения Красносулинского района Ростовской области четвертого созыва по Табунщиковскому десятимандатному избирательному округу № 1 Лебедевой Ирины Николаевны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D12E83" w:rsidRDefault="00D12E83" w:rsidP="00CE0585">
      <w:pPr>
        <w:jc w:val="center"/>
        <w:rPr>
          <w:b/>
          <w:bCs/>
          <w:sz w:val="28"/>
        </w:rPr>
      </w:pPr>
    </w:p>
    <w:p w:rsidR="00D12E83" w:rsidRPr="00C96761" w:rsidRDefault="00D12E83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Табунщиковскому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7E13A9">
        <w:rPr>
          <w:bCs/>
          <w:sz w:val="28"/>
        </w:rPr>
        <w:t>Лебедевой Ирины Николаевны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D12E83" w:rsidRDefault="00D12E83" w:rsidP="00CE0585">
      <w:pPr>
        <w:jc w:val="center"/>
        <w:rPr>
          <w:sz w:val="28"/>
          <w:szCs w:val="28"/>
        </w:rPr>
      </w:pPr>
    </w:p>
    <w:p w:rsidR="00D12E83" w:rsidRDefault="00D12E83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12E83" w:rsidRPr="00E33682" w:rsidRDefault="00D12E83" w:rsidP="00CE0585">
      <w:pPr>
        <w:jc w:val="center"/>
        <w:rPr>
          <w:spacing w:val="60"/>
          <w:sz w:val="28"/>
          <w:szCs w:val="28"/>
        </w:rPr>
      </w:pPr>
    </w:p>
    <w:p w:rsidR="00D12E83" w:rsidRDefault="00D12E83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Табунщиковскому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7E13A9">
        <w:rPr>
          <w:bCs/>
          <w:sz w:val="28"/>
        </w:rPr>
        <w:t>Лебедев</w:t>
      </w:r>
      <w:r>
        <w:rPr>
          <w:bCs/>
          <w:sz w:val="28"/>
        </w:rPr>
        <w:t>у</w:t>
      </w:r>
      <w:r w:rsidRPr="007E13A9">
        <w:rPr>
          <w:bCs/>
          <w:sz w:val="28"/>
        </w:rPr>
        <w:t xml:space="preserve"> Ирин</w:t>
      </w:r>
      <w:r>
        <w:rPr>
          <w:bCs/>
          <w:sz w:val="28"/>
        </w:rPr>
        <w:t>у</w:t>
      </w:r>
      <w:r w:rsidRPr="007E13A9">
        <w:rPr>
          <w:bCs/>
          <w:sz w:val="28"/>
        </w:rPr>
        <w:t xml:space="preserve"> Николаевн</w:t>
      </w:r>
      <w:r>
        <w:rPr>
          <w:bCs/>
          <w:sz w:val="28"/>
        </w:rPr>
        <w:t>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D12E83" w:rsidRPr="003A09BC" w:rsidRDefault="00D12E83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15 часов 15 мин. </w:t>
      </w:r>
    </w:p>
    <w:p w:rsidR="00D12E83" w:rsidRDefault="00D12E83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D12E83" w:rsidRPr="00A075F2" w:rsidRDefault="00D12E8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12E83" w:rsidRDefault="00D12E8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12E83" w:rsidRDefault="00D12E83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12E83" w:rsidRPr="00A075F2" w:rsidRDefault="00D12E8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12E83" w:rsidRDefault="00D12E83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12E83" w:rsidRDefault="00D12E83" w:rsidP="00CE0585">
      <w:pPr>
        <w:pStyle w:val="BodyText"/>
        <w:spacing w:line="240" w:lineRule="auto"/>
      </w:pPr>
    </w:p>
    <w:p w:rsidR="00D12E83" w:rsidRDefault="00D12E83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12E83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0B39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5A3E"/>
    <w:rsid w:val="004263AC"/>
    <w:rsid w:val="00436637"/>
    <w:rsid w:val="0043717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09E8"/>
    <w:rsid w:val="004A16DF"/>
    <w:rsid w:val="004A72BD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4D04"/>
    <w:rsid w:val="0065549A"/>
    <w:rsid w:val="006569CF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7739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3A9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3DB5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07DC4"/>
    <w:rsid w:val="00C125B5"/>
    <w:rsid w:val="00C1644B"/>
    <w:rsid w:val="00C22C99"/>
    <w:rsid w:val="00C35D5C"/>
    <w:rsid w:val="00C43CF2"/>
    <w:rsid w:val="00C5184A"/>
    <w:rsid w:val="00C60543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2E83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00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357</Words>
  <Characters>2036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2018-08-03T05:58:00Z</cp:lastPrinted>
  <dcterms:created xsi:type="dcterms:W3CDTF">2018-08-04T08:47:00Z</dcterms:created>
  <dcterms:modified xsi:type="dcterms:W3CDTF">2018-08-04T08:49:00Z</dcterms:modified>
</cp:coreProperties>
</file>