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B3C" w:rsidRPr="00D97A48" w:rsidRDefault="00773B3C" w:rsidP="00476980">
      <w:pPr>
        <w:pStyle w:val="Heading1"/>
        <w:jc w:val="center"/>
        <w:rPr>
          <w:sz w:val="28"/>
          <w:szCs w:val="28"/>
        </w:rPr>
      </w:pPr>
      <w:r w:rsidRPr="000F78A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773B3C" w:rsidRDefault="00773B3C" w:rsidP="00476980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773B3C" w:rsidRDefault="00773B3C" w:rsidP="00476980">
      <w:pPr>
        <w:jc w:val="center"/>
        <w:rPr>
          <w:b/>
          <w:sz w:val="28"/>
          <w:szCs w:val="28"/>
        </w:rPr>
      </w:pPr>
    </w:p>
    <w:p w:rsidR="00773B3C" w:rsidRDefault="00773B3C" w:rsidP="00476980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773B3C" w:rsidRPr="00CD11D7" w:rsidRDefault="00773B3C" w:rsidP="00476980"/>
    <w:p w:rsidR="00773B3C" w:rsidRPr="005D1CD6" w:rsidRDefault="00773B3C" w:rsidP="00476980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13-11</w:t>
      </w:r>
    </w:p>
    <w:p w:rsidR="00773B3C" w:rsidRPr="005D1CD6" w:rsidRDefault="00773B3C" w:rsidP="00476980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18:55 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773B3C" w:rsidRPr="006F79C3" w:rsidRDefault="00773B3C" w:rsidP="00476980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773B3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773B3C" w:rsidRPr="006F79C3" w:rsidRDefault="00773B3C" w:rsidP="0047698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Долотинского  сельского поселения Красносулинского района Ростовской области четвертого созыва по Долотинскому  десятимандатному избирательному округу № 1 Дундуковой Татьяны Григорьевны,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773B3C" w:rsidRDefault="00773B3C" w:rsidP="00476980">
      <w:pPr>
        <w:jc w:val="center"/>
        <w:rPr>
          <w:b/>
          <w:bCs/>
          <w:sz w:val="28"/>
        </w:rPr>
      </w:pPr>
    </w:p>
    <w:p w:rsidR="00773B3C" w:rsidRPr="005A0F8F" w:rsidRDefault="00773B3C" w:rsidP="00476980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Долотинскому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E43B2">
        <w:rPr>
          <w:bCs/>
          <w:sz w:val="28"/>
        </w:rPr>
        <w:t>Дундуковой Татьяны Григорьевны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773B3C" w:rsidRDefault="00773B3C" w:rsidP="00476980">
      <w:pPr>
        <w:jc w:val="center"/>
        <w:rPr>
          <w:sz w:val="28"/>
          <w:szCs w:val="28"/>
        </w:rPr>
      </w:pPr>
    </w:p>
    <w:p w:rsidR="00773B3C" w:rsidRDefault="00773B3C" w:rsidP="00476980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773B3C" w:rsidRPr="00E33682" w:rsidRDefault="00773B3C" w:rsidP="00476980">
      <w:pPr>
        <w:jc w:val="center"/>
        <w:rPr>
          <w:spacing w:val="60"/>
          <w:sz w:val="28"/>
          <w:szCs w:val="28"/>
        </w:rPr>
      </w:pPr>
    </w:p>
    <w:p w:rsidR="00773B3C" w:rsidRDefault="00773B3C" w:rsidP="00476980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 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Долотинскому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Дундукову Татьяну Григорьевну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157B40">
        <w:rPr>
          <w:sz w:val="28"/>
          <w:szCs w:val="28"/>
        </w:rPr>
        <w:t>самовыдвижения</w:t>
      </w:r>
      <w:r w:rsidRPr="00157B40">
        <w:rPr>
          <w:b/>
          <w:bCs/>
          <w:sz w:val="28"/>
        </w:rPr>
        <w:t xml:space="preserve"> </w:t>
      </w:r>
      <w:r w:rsidRPr="00157B40">
        <w:rPr>
          <w:bCs/>
          <w:sz w:val="28"/>
        </w:rPr>
        <w:t>28 июля 2016 года.</w:t>
      </w:r>
    </w:p>
    <w:p w:rsidR="00773B3C" w:rsidRDefault="00773B3C" w:rsidP="0047698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   Выдать зарегистрированному кандидату удостоверение  установленного образца.</w:t>
      </w:r>
    </w:p>
    <w:p w:rsidR="00773B3C" w:rsidRPr="00A075F2" w:rsidRDefault="00773B3C" w:rsidP="00476980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</w:t>
      </w:r>
      <w:bookmarkStart w:id="0" w:name="_GoBack"/>
      <w:bookmarkEnd w:id="0"/>
      <w:r>
        <w:rPr>
          <w:sz w:val="28"/>
          <w:szCs w:val="28"/>
        </w:rPr>
        <w:t>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773B3C" w:rsidRDefault="00773B3C" w:rsidP="00476980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773B3C" w:rsidRDefault="00773B3C" w:rsidP="00476980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73B3C" w:rsidRPr="00A075F2" w:rsidRDefault="00773B3C" w:rsidP="00476980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773B3C" w:rsidRDefault="00773B3C" w:rsidP="00476980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773B3C" w:rsidRDefault="00773B3C" w:rsidP="00476980">
      <w:pPr>
        <w:pStyle w:val="BodyText"/>
        <w:spacing w:line="240" w:lineRule="auto"/>
      </w:pPr>
    </w:p>
    <w:p w:rsidR="00773B3C" w:rsidRDefault="00773B3C" w:rsidP="00476980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773B3C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22"/>
    <w:rsid w:val="000E1DF9"/>
    <w:rsid w:val="000F623D"/>
    <w:rsid w:val="000F7351"/>
    <w:rsid w:val="000F78A3"/>
    <w:rsid w:val="000F7FB5"/>
    <w:rsid w:val="001135BC"/>
    <w:rsid w:val="00122738"/>
    <w:rsid w:val="00125A83"/>
    <w:rsid w:val="00134761"/>
    <w:rsid w:val="00140D6E"/>
    <w:rsid w:val="0014447A"/>
    <w:rsid w:val="0015384E"/>
    <w:rsid w:val="00157B40"/>
    <w:rsid w:val="00160D8C"/>
    <w:rsid w:val="00163242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E43B2"/>
    <w:rsid w:val="001F5548"/>
    <w:rsid w:val="00201F8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6980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3B3C"/>
    <w:rsid w:val="00774F82"/>
    <w:rsid w:val="00776F62"/>
    <w:rsid w:val="007770D3"/>
    <w:rsid w:val="0079190E"/>
    <w:rsid w:val="00796066"/>
    <w:rsid w:val="007970CC"/>
    <w:rsid w:val="007A00D0"/>
    <w:rsid w:val="007A1C10"/>
    <w:rsid w:val="007B042F"/>
    <w:rsid w:val="007B11C7"/>
    <w:rsid w:val="007B686A"/>
    <w:rsid w:val="007D77F9"/>
    <w:rsid w:val="007D79CF"/>
    <w:rsid w:val="007E1E76"/>
    <w:rsid w:val="007E2E63"/>
    <w:rsid w:val="007E7450"/>
    <w:rsid w:val="007F1DCD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715E"/>
    <w:rsid w:val="00AB560A"/>
    <w:rsid w:val="00AB7E6E"/>
    <w:rsid w:val="00AC6A18"/>
    <w:rsid w:val="00AD0019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77E23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770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8A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F78A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F78A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F78A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F78A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B3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0B3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0B3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0B3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F78A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C0B30"/>
    <w:rPr>
      <w:sz w:val="16"/>
      <w:szCs w:val="16"/>
    </w:rPr>
  </w:style>
  <w:style w:type="paragraph" w:customStyle="1" w:styleId="ConsPlusNormal">
    <w:name w:val="ConsPlusNormal"/>
    <w:uiPriority w:val="99"/>
    <w:rsid w:val="000F78A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F78A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C0B30"/>
    <w:rPr>
      <w:sz w:val="24"/>
      <w:szCs w:val="24"/>
    </w:rPr>
  </w:style>
  <w:style w:type="paragraph" w:styleId="BlockText">
    <w:name w:val="Block Text"/>
    <w:basedOn w:val="Normal"/>
    <w:uiPriority w:val="99"/>
    <w:rsid w:val="000F78A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B30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C0B3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C0B3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0B3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C0B3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0B3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49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278</Words>
  <Characters>1586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2016-08-04T20:06:00Z</dcterms:created>
  <dcterms:modified xsi:type="dcterms:W3CDTF">2017-03-31T11:04:00Z</dcterms:modified>
</cp:coreProperties>
</file>