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B3" w:rsidRPr="00D97A48" w:rsidRDefault="00E311B3" w:rsidP="00D97A48">
      <w:pPr>
        <w:pStyle w:val="Heading1"/>
        <w:jc w:val="center"/>
        <w:rPr>
          <w:sz w:val="28"/>
          <w:szCs w:val="28"/>
        </w:rPr>
      </w:pPr>
      <w:r w:rsidRPr="00977BD2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311B3" w:rsidRDefault="00E311B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311B3" w:rsidRDefault="00E311B3" w:rsidP="00D97A48">
      <w:pPr>
        <w:jc w:val="center"/>
        <w:rPr>
          <w:b/>
          <w:sz w:val="28"/>
          <w:szCs w:val="28"/>
        </w:rPr>
      </w:pPr>
    </w:p>
    <w:p w:rsidR="00E311B3" w:rsidRPr="002F71AC" w:rsidRDefault="00E311B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311B3" w:rsidRPr="005D1CD6" w:rsidRDefault="00E311B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73-46</w:t>
      </w:r>
    </w:p>
    <w:p w:rsidR="00E311B3" w:rsidRPr="005D1CD6" w:rsidRDefault="00E311B3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E311B3" w:rsidRPr="006F79C3" w:rsidRDefault="00E311B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E311B3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E311B3" w:rsidRPr="006F79C3" w:rsidRDefault="00E311B3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Проценко Ирины Александровны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E311B3" w:rsidRDefault="00E311B3" w:rsidP="00CE0585">
      <w:pPr>
        <w:jc w:val="center"/>
        <w:rPr>
          <w:b/>
          <w:bCs/>
          <w:sz w:val="28"/>
        </w:rPr>
      </w:pPr>
    </w:p>
    <w:p w:rsidR="00E311B3" w:rsidRPr="00C96761" w:rsidRDefault="00E311B3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4D4E94">
        <w:rPr>
          <w:bCs/>
          <w:sz w:val="28"/>
        </w:rPr>
        <w:t>Проценко Ирины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E311B3" w:rsidRDefault="00E311B3" w:rsidP="00CE0585">
      <w:pPr>
        <w:jc w:val="center"/>
        <w:rPr>
          <w:sz w:val="28"/>
          <w:szCs w:val="28"/>
        </w:rPr>
      </w:pPr>
    </w:p>
    <w:p w:rsidR="00E311B3" w:rsidRDefault="00E311B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311B3" w:rsidRPr="00E33682" w:rsidRDefault="00E311B3" w:rsidP="00CE0585">
      <w:pPr>
        <w:jc w:val="center"/>
        <w:rPr>
          <w:spacing w:val="60"/>
          <w:sz w:val="28"/>
          <w:szCs w:val="28"/>
        </w:rPr>
      </w:pPr>
    </w:p>
    <w:p w:rsidR="00E311B3" w:rsidRDefault="00E311B3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4D4E94">
        <w:rPr>
          <w:bCs/>
          <w:sz w:val="28"/>
        </w:rPr>
        <w:t>Проценко Ирин</w:t>
      </w:r>
      <w:r>
        <w:rPr>
          <w:bCs/>
          <w:sz w:val="28"/>
        </w:rPr>
        <w:t>у</w:t>
      </w:r>
      <w:r w:rsidRPr="004D4E94">
        <w:rPr>
          <w:bCs/>
          <w:sz w:val="28"/>
        </w:rPr>
        <w:t xml:space="preserve"> Александровн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E311B3" w:rsidRPr="003A09BC" w:rsidRDefault="00E311B3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16 часов 53 мин. </w:t>
      </w:r>
    </w:p>
    <w:p w:rsidR="00E311B3" w:rsidRDefault="00E311B3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E311B3" w:rsidRPr="00A075F2" w:rsidRDefault="00E311B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311B3" w:rsidRDefault="00E311B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311B3" w:rsidRDefault="00E311B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E311B3" w:rsidRPr="00A075F2" w:rsidRDefault="00E311B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311B3" w:rsidRDefault="00E311B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311B3" w:rsidRDefault="00E311B3" w:rsidP="00CE0585">
      <w:pPr>
        <w:pStyle w:val="BodyText"/>
        <w:spacing w:line="240" w:lineRule="auto"/>
      </w:pPr>
    </w:p>
    <w:p w:rsidR="00E311B3" w:rsidRDefault="00E311B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311B3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324"/>
    <w:rsid w:val="00082418"/>
    <w:rsid w:val="00084066"/>
    <w:rsid w:val="00084DFC"/>
    <w:rsid w:val="000A526C"/>
    <w:rsid w:val="000A7836"/>
    <w:rsid w:val="000B0997"/>
    <w:rsid w:val="000B7F3E"/>
    <w:rsid w:val="000C421E"/>
    <w:rsid w:val="000C5AA3"/>
    <w:rsid w:val="000C5BB7"/>
    <w:rsid w:val="000C5CE6"/>
    <w:rsid w:val="000C6B28"/>
    <w:rsid w:val="000D0E16"/>
    <w:rsid w:val="000D4EF4"/>
    <w:rsid w:val="000D55AB"/>
    <w:rsid w:val="000D7CC7"/>
    <w:rsid w:val="000E1DF9"/>
    <w:rsid w:val="000E3ED8"/>
    <w:rsid w:val="000F623D"/>
    <w:rsid w:val="000F7351"/>
    <w:rsid w:val="000F7FB5"/>
    <w:rsid w:val="0010393B"/>
    <w:rsid w:val="00104073"/>
    <w:rsid w:val="0010413D"/>
    <w:rsid w:val="001135BC"/>
    <w:rsid w:val="00122738"/>
    <w:rsid w:val="00123A9D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A6EE7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26B6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4D4D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090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4E94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439E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363C"/>
    <w:rsid w:val="00654D04"/>
    <w:rsid w:val="0065549A"/>
    <w:rsid w:val="006574F9"/>
    <w:rsid w:val="0066025A"/>
    <w:rsid w:val="00661B73"/>
    <w:rsid w:val="00672A20"/>
    <w:rsid w:val="00673FE9"/>
    <w:rsid w:val="0067637B"/>
    <w:rsid w:val="00680AC0"/>
    <w:rsid w:val="006819D8"/>
    <w:rsid w:val="00690231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6F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0FE3"/>
    <w:rsid w:val="008574D9"/>
    <w:rsid w:val="0086180F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4156"/>
    <w:rsid w:val="009147C6"/>
    <w:rsid w:val="009156EA"/>
    <w:rsid w:val="00916BAF"/>
    <w:rsid w:val="00922722"/>
    <w:rsid w:val="00924117"/>
    <w:rsid w:val="00924959"/>
    <w:rsid w:val="009308EA"/>
    <w:rsid w:val="00933888"/>
    <w:rsid w:val="00933C2D"/>
    <w:rsid w:val="009346F7"/>
    <w:rsid w:val="00940057"/>
    <w:rsid w:val="00940FF9"/>
    <w:rsid w:val="0095793C"/>
    <w:rsid w:val="00962018"/>
    <w:rsid w:val="00970218"/>
    <w:rsid w:val="00972E1F"/>
    <w:rsid w:val="00977BD2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4FB"/>
    <w:rsid w:val="00AC481E"/>
    <w:rsid w:val="00AC6A18"/>
    <w:rsid w:val="00AD57F4"/>
    <w:rsid w:val="00AE1654"/>
    <w:rsid w:val="00AE214E"/>
    <w:rsid w:val="00AE36B0"/>
    <w:rsid w:val="00AE7E12"/>
    <w:rsid w:val="00AF33D7"/>
    <w:rsid w:val="00AF4B9F"/>
    <w:rsid w:val="00AF4EAE"/>
    <w:rsid w:val="00AF4FD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D70CB"/>
    <w:rsid w:val="00BE381E"/>
    <w:rsid w:val="00C05F0C"/>
    <w:rsid w:val="00C061A8"/>
    <w:rsid w:val="00C125B5"/>
    <w:rsid w:val="00C1644B"/>
    <w:rsid w:val="00C22C99"/>
    <w:rsid w:val="00C35D5C"/>
    <w:rsid w:val="00C43CF2"/>
    <w:rsid w:val="00C5184A"/>
    <w:rsid w:val="00C53B7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2E33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588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4F4B"/>
    <w:rsid w:val="00E2662F"/>
    <w:rsid w:val="00E30091"/>
    <w:rsid w:val="00E311B3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E5F1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83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357</Words>
  <Characters>2038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2018-08-04T08:53:00Z</cp:lastPrinted>
  <dcterms:created xsi:type="dcterms:W3CDTF">2018-08-04T08:54:00Z</dcterms:created>
  <dcterms:modified xsi:type="dcterms:W3CDTF">2018-08-04T08:55:00Z</dcterms:modified>
</cp:coreProperties>
</file>