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494" w:rsidRPr="00D97A48" w:rsidRDefault="007D4494" w:rsidP="00D97A48">
      <w:pPr>
        <w:pStyle w:val="Heading1"/>
        <w:jc w:val="center"/>
        <w:rPr>
          <w:sz w:val="28"/>
          <w:szCs w:val="28"/>
        </w:rPr>
      </w:pPr>
      <w:r w:rsidRPr="0041084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D4494" w:rsidRDefault="007D449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D4494" w:rsidRDefault="007D4494" w:rsidP="00D97A48">
      <w:pPr>
        <w:jc w:val="center"/>
        <w:rPr>
          <w:b/>
          <w:sz w:val="28"/>
          <w:szCs w:val="28"/>
        </w:rPr>
      </w:pPr>
    </w:p>
    <w:p w:rsidR="007D4494" w:rsidRPr="002F71AC" w:rsidRDefault="007D449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D4494" w:rsidRPr="005D1CD6" w:rsidRDefault="007D449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14-61</w:t>
      </w:r>
    </w:p>
    <w:p w:rsidR="007D4494" w:rsidRPr="005D1CD6" w:rsidRDefault="007D449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16-56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7D4494" w:rsidRPr="006F79C3" w:rsidRDefault="007D449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D449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D4494" w:rsidRPr="006F79C3" w:rsidRDefault="007D4494" w:rsidP="00EF535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 сельскому поселения Красносулинского района Ростовской области четвертого созыва по Садковскому десятимандатному избирательному округу № 1 Павловой Алины Васильевны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7D4494" w:rsidRDefault="007D4494" w:rsidP="00CE0585">
      <w:pPr>
        <w:jc w:val="center"/>
        <w:rPr>
          <w:b/>
          <w:bCs/>
          <w:sz w:val="28"/>
        </w:rPr>
      </w:pPr>
    </w:p>
    <w:p w:rsidR="007D4494" w:rsidRPr="005A0F8F" w:rsidRDefault="007D449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F5351">
        <w:rPr>
          <w:bCs/>
          <w:sz w:val="28"/>
        </w:rPr>
        <w:t>Павловой Алины Васильевны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 xml:space="preserve">в порядке самовыдвижения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D4494" w:rsidRDefault="007D4494" w:rsidP="00CE0585">
      <w:pPr>
        <w:jc w:val="center"/>
        <w:rPr>
          <w:sz w:val="28"/>
          <w:szCs w:val="28"/>
        </w:rPr>
      </w:pPr>
    </w:p>
    <w:p w:rsidR="007D4494" w:rsidRDefault="007D449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D4494" w:rsidRPr="00E33682" w:rsidRDefault="007D4494" w:rsidP="00CE0585">
      <w:pPr>
        <w:jc w:val="center"/>
        <w:rPr>
          <w:spacing w:val="60"/>
          <w:sz w:val="28"/>
          <w:szCs w:val="28"/>
        </w:rPr>
      </w:pPr>
    </w:p>
    <w:p w:rsidR="007D4494" w:rsidRDefault="007D449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F5351">
        <w:rPr>
          <w:bCs/>
          <w:sz w:val="28"/>
        </w:rPr>
        <w:t>Павлов</w:t>
      </w:r>
      <w:r>
        <w:rPr>
          <w:bCs/>
          <w:sz w:val="28"/>
        </w:rPr>
        <w:t>у</w:t>
      </w:r>
      <w:r w:rsidRPr="00EF5351">
        <w:rPr>
          <w:bCs/>
          <w:sz w:val="28"/>
        </w:rPr>
        <w:t xml:space="preserve"> Алин</w:t>
      </w:r>
      <w:r>
        <w:rPr>
          <w:bCs/>
          <w:sz w:val="28"/>
        </w:rPr>
        <w:t>у</w:t>
      </w:r>
      <w:r w:rsidRPr="00EF5351">
        <w:rPr>
          <w:bCs/>
          <w:sz w:val="28"/>
        </w:rPr>
        <w:t xml:space="preserve"> Васильевн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в порядке самовыдвижения</w:t>
      </w:r>
      <w:r w:rsidRPr="001A2023">
        <w:rPr>
          <w:bCs/>
          <w:sz w:val="28"/>
        </w:rPr>
        <w:t>.</w:t>
      </w:r>
    </w:p>
    <w:p w:rsidR="007D4494" w:rsidRDefault="007D449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D4494" w:rsidRPr="00A075F2" w:rsidRDefault="007D44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D4494" w:rsidRDefault="007D44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D4494" w:rsidRDefault="007D449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D4494" w:rsidRPr="00A075F2" w:rsidRDefault="007D44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D4494" w:rsidRDefault="007D449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D4494" w:rsidRDefault="007D4494" w:rsidP="00CE0585">
      <w:pPr>
        <w:pStyle w:val="BodyText"/>
        <w:spacing w:line="240" w:lineRule="auto"/>
      </w:pPr>
    </w:p>
    <w:p w:rsidR="007D4494" w:rsidRDefault="007D449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D4494" w:rsidSect="008C640D">
      <w:pgSz w:w="11907" w:h="16840" w:code="9"/>
      <w:pgMar w:top="709" w:right="567" w:bottom="142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15BC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24E2"/>
    <w:rsid w:val="003F7F01"/>
    <w:rsid w:val="004044E9"/>
    <w:rsid w:val="00410846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1626F"/>
    <w:rsid w:val="00624DEB"/>
    <w:rsid w:val="00626999"/>
    <w:rsid w:val="006316FC"/>
    <w:rsid w:val="0063255E"/>
    <w:rsid w:val="006445FF"/>
    <w:rsid w:val="00644BCF"/>
    <w:rsid w:val="00647524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4494"/>
    <w:rsid w:val="007D77F9"/>
    <w:rsid w:val="007D79CF"/>
    <w:rsid w:val="007E0060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15E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640D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428C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76156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5351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76E7A"/>
    <w:rsid w:val="00F872B8"/>
    <w:rsid w:val="00F87B79"/>
    <w:rsid w:val="00F948E4"/>
    <w:rsid w:val="00F9547E"/>
    <w:rsid w:val="00F978FB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84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084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1084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084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1084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48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48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74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748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1084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D7483"/>
    <w:rPr>
      <w:sz w:val="16"/>
      <w:szCs w:val="16"/>
    </w:rPr>
  </w:style>
  <w:style w:type="paragraph" w:customStyle="1" w:styleId="ConsPlusNormal">
    <w:name w:val="ConsPlusNormal"/>
    <w:uiPriority w:val="99"/>
    <w:rsid w:val="0041084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1084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D7483"/>
    <w:rPr>
      <w:sz w:val="24"/>
      <w:szCs w:val="24"/>
    </w:rPr>
  </w:style>
  <w:style w:type="paragraph" w:styleId="BlockText">
    <w:name w:val="Block Text"/>
    <w:basedOn w:val="Normal"/>
    <w:uiPriority w:val="99"/>
    <w:rsid w:val="0041084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48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D748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D748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748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D748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748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50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270</Words>
  <Characters>1544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2016-08-22T12:47:00Z</dcterms:created>
  <dcterms:modified xsi:type="dcterms:W3CDTF">2017-03-31T11:07:00Z</dcterms:modified>
</cp:coreProperties>
</file>