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720" w:rsidRPr="00D97A48" w:rsidRDefault="00DC1720" w:rsidP="00D97A48">
      <w:pPr>
        <w:pStyle w:val="Heading1"/>
        <w:jc w:val="center"/>
        <w:rPr>
          <w:sz w:val="28"/>
          <w:szCs w:val="28"/>
        </w:rPr>
      </w:pPr>
      <w:r w:rsidRPr="00C7549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C1720" w:rsidRDefault="00DC172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C1720" w:rsidRDefault="00DC1720" w:rsidP="00D97A48">
      <w:pPr>
        <w:jc w:val="center"/>
        <w:rPr>
          <w:b/>
          <w:sz w:val="28"/>
          <w:szCs w:val="28"/>
        </w:rPr>
      </w:pPr>
    </w:p>
    <w:p w:rsidR="00DC1720" w:rsidRPr="002F71AC" w:rsidRDefault="00DC172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C1720" w:rsidRPr="005D1CD6" w:rsidRDefault="00DC172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15-29</w:t>
      </w:r>
    </w:p>
    <w:p w:rsidR="00DC1720" w:rsidRDefault="00DC172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16-05                                                                                                    </w:t>
      </w:r>
    </w:p>
    <w:p w:rsidR="00DC1720" w:rsidRPr="005D1CD6" w:rsidRDefault="00DC1720" w:rsidP="00C41F2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C1720" w:rsidRPr="006F79C3" w:rsidRDefault="00DC172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C172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C1720" w:rsidRPr="006F79C3" w:rsidRDefault="00DC1720" w:rsidP="002C730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Гетманова Владимира Ильича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</w:t>
            </w:r>
            <w:bookmarkStart w:id="0" w:name="_GoBack"/>
            <w:bookmarkEnd w:id="0"/>
            <w:r w:rsidRPr="004263AC">
              <w:rPr>
                <w:b/>
                <w:sz w:val="28"/>
                <w:szCs w:val="28"/>
              </w:rPr>
              <w:t>ской  политической партии "ЕДИНАЯ РОССИЯ"</w:t>
            </w:r>
          </w:p>
        </w:tc>
      </w:tr>
    </w:tbl>
    <w:p w:rsidR="00DC1720" w:rsidRDefault="00DC1720" w:rsidP="00CE0585">
      <w:pPr>
        <w:jc w:val="center"/>
        <w:rPr>
          <w:b/>
          <w:bCs/>
          <w:sz w:val="28"/>
        </w:rPr>
      </w:pPr>
    </w:p>
    <w:p w:rsidR="00DC1720" w:rsidRPr="005A0F8F" w:rsidRDefault="00DC1720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C06D0">
        <w:rPr>
          <w:bCs/>
          <w:sz w:val="28"/>
        </w:rPr>
        <w:t>Гетманова Владимира Ильича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C1720" w:rsidRDefault="00DC1720" w:rsidP="00CE0585">
      <w:pPr>
        <w:jc w:val="center"/>
        <w:rPr>
          <w:sz w:val="28"/>
          <w:szCs w:val="28"/>
        </w:rPr>
      </w:pPr>
    </w:p>
    <w:p w:rsidR="00DC1720" w:rsidRDefault="00DC172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C1720" w:rsidRPr="00E33682" w:rsidRDefault="00DC1720" w:rsidP="00CE0585">
      <w:pPr>
        <w:jc w:val="center"/>
        <w:rPr>
          <w:spacing w:val="60"/>
          <w:sz w:val="28"/>
          <w:szCs w:val="28"/>
        </w:rPr>
      </w:pPr>
    </w:p>
    <w:p w:rsidR="00DC1720" w:rsidRDefault="00DC1720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C06D0">
        <w:rPr>
          <w:bCs/>
          <w:sz w:val="28"/>
        </w:rPr>
        <w:t>Гетманова Владимира Ильича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C1720" w:rsidRDefault="00DC1720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C1720" w:rsidRPr="00A075F2" w:rsidRDefault="00DC172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C1720" w:rsidRDefault="00DC172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C1720" w:rsidRDefault="00DC172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C1720" w:rsidRPr="00A075F2" w:rsidRDefault="00DC172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C1720" w:rsidRDefault="00DC172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C1720" w:rsidRDefault="00DC1720" w:rsidP="00CE0585">
      <w:pPr>
        <w:pStyle w:val="BodyText"/>
        <w:spacing w:line="240" w:lineRule="auto"/>
      </w:pPr>
    </w:p>
    <w:p w:rsidR="00DC1720" w:rsidRDefault="00DC172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C1720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41F2C"/>
    <w:rsid w:val="00C51207"/>
    <w:rsid w:val="00C5184A"/>
    <w:rsid w:val="00C62FBF"/>
    <w:rsid w:val="00C6359C"/>
    <w:rsid w:val="00C71903"/>
    <w:rsid w:val="00C754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4E37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C1720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0CF9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49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549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549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7549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549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C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CD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CD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CD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7549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02CD9"/>
    <w:rPr>
      <w:sz w:val="16"/>
      <w:szCs w:val="16"/>
    </w:rPr>
  </w:style>
  <w:style w:type="paragraph" w:customStyle="1" w:styleId="ConsPlusNormal">
    <w:name w:val="ConsPlusNormal"/>
    <w:uiPriority w:val="99"/>
    <w:rsid w:val="00C7549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7549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02CD9"/>
    <w:rPr>
      <w:sz w:val="24"/>
      <w:szCs w:val="24"/>
    </w:rPr>
  </w:style>
  <w:style w:type="paragraph" w:styleId="BlockText">
    <w:name w:val="Block Text"/>
    <w:basedOn w:val="Normal"/>
    <w:uiPriority w:val="99"/>
    <w:rsid w:val="00C7549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CD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02CD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2CD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2CD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02CD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2CD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27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323</Words>
  <Characters>1846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2016-08-24T05:44:00Z</dcterms:created>
  <dcterms:modified xsi:type="dcterms:W3CDTF">2017-03-31T11:42:00Z</dcterms:modified>
</cp:coreProperties>
</file>