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C45" w:rsidRPr="00D97A48" w:rsidRDefault="00E81C45" w:rsidP="007E6F71">
      <w:pPr>
        <w:pStyle w:val="Heading1"/>
        <w:jc w:val="center"/>
        <w:rPr>
          <w:sz w:val="28"/>
          <w:szCs w:val="28"/>
        </w:rPr>
      </w:pPr>
      <w:r w:rsidRPr="00BE75D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E81C45" w:rsidRDefault="00E81C45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E81C45" w:rsidRDefault="00E81C45" w:rsidP="007E6F71">
      <w:pPr>
        <w:jc w:val="center"/>
        <w:rPr>
          <w:b/>
          <w:sz w:val="28"/>
          <w:szCs w:val="28"/>
        </w:rPr>
      </w:pPr>
    </w:p>
    <w:p w:rsidR="00E81C45" w:rsidRDefault="00E81C45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E81C45" w:rsidRPr="00CD11D7" w:rsidRDefault="00E81C45" w:rsidP="007E6F71"/>
    <w:p w:rsidR="00E81C45" w:rsidRPr="005D1CD6" w:rsidRDefault="00E81C45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15-68</w:t>
      </w:r>
    </w:p>
    <w:p w:rsidR="00E81C45" w:rsidRDefault="00E81C45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17-35                                                                                                       </w:t>
      </w:r>
    </w:p>
    <w:p w:rsidR="00E81C45" w:rsidRPr="005D1CD6" w:rsidRDefault="00E81C45" w:rsidP="00240C8B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E81C45" w:rsidRPr="006F79C3" w:rsidRDefault="00E81C45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E81C4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81C45" w:rsidRPr="006F79C3" w:rsidRDefault="00E81C45" w:rsidP="00817C5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Гуково-Гнилушевского десятимандатному избирательному округу № 1 Леженина Александра Геннадьевича,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E81C45" w:rsidRDefault="00E81C45" w:rsidP="007E6F71">
      <w:pPr>
        <w:jc w:val="center"/>
        <w:rPr>
          <w:b/>
          <w:bCs/>
          <w:sz w:val="28"/>
        </w:rPr>
      </w:pPr>
    </w:p>
    <w:p w:rsidR="00E81C45" w:rsidRPr="005A0F8F" w:rsidRDefault="00E81C45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17C5A">
        <w:rPr>
          <w:bCs/>
          <w:sz w:val="28"/>
        </w:rPr>
        <w:t>Леженина Александра Геннадьевича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E81C45" w:rsidRDefault="00E81C45" w:rsidP="007E6F71">
      <w:pPr>
        <w:jc w:val="center"/>
        <w:rPr>
          <w:sz w:val="28"/>
          <w:szCs w:val="28"/>
        </w:rPr>
      </w:pPr>
    </w:p>
    <w:p w:rsidR="00E81C45" w:rsidRDefault="00E81C45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E81C45" w:rsidRPr="00E33682" w:rsidRDefault="00E81C45" w:rsidP="007E6F71">
      <w:pPr>
        <w:jc w:val="center"/>
        <w:rPr>
          <w:spacing w:val="60"/>
          <w:sz w:val="28"/>
          <w:szCs w:val="28"/>
        </w:rPr>
      </w:pPr>
    </w:p>
    <w:p w:rsidR="00E81C45" w:rsidRDefault="00E81C45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17C5A">
        <w:rPr>
          <w:bCs/>
          <w:sz w:val="28"/>
        </w:rPr>
        <w:t>Леженина Александра Геннадьевича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E81C45" w:rsidRDefault="00E81C45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E81C45" w:rsidRPr="00A075F2" w:rsidRDefault="00E81C45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E81C45" w:rsidRDefault="00E81C45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E81C45" w:rsidRDefault="00E81C45" w:rsidP="007E6F71">
      <w:pPr>
        <w:pStyle w:val="BodyText"/>
        <w:spacing w:line="240" w:lineRule="auto"/>
      </w:pPr>
    </w:p>
    <w:p w:rsidR="00E81C45" w:rsidRDefault="00E81C45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E81C45" w:rsidRDefault="00E81C45" w:rsidP="007E6F71">
      <w:pPr>
        <w:pStyle w:val="BodyText"/>
        <w:spacing w:line="240" w:lineRule="auto"/>
      </w:pPr>
    </w:p>
    <w:p w:rsidR="00E81C45" w:rsidRDefault="00E81C45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E81C45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CD"/>
    <w:rsid w:val="001C385C"/>
    <w:rsid w:val="001D4505"/>
    <w:rsid w:val="001D6B4A"/>
    <w:rsid w:val="001F5548"/>
    <w:rsid w:val="00204F6F"/>
    <w:rsid w:val="00221F6D"/>
    <w:rsid w:val="00237F92"/>
    <w:rsid w:val="00240C8B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6763"/>
    <w:rsid w:val="00290DE9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2F7D64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89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B19FD"/>
    <w:rsid w:val="00BB424F"/>
    <w:rsid w:val="00BD0BE8"/>
    <w:rsid w:val="00BE381E"/>
    <w:rsid w:val="00BE75D5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1C45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5D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75D5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E75D5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E75D5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E75D5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10A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10A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10A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10A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BE75D5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510A8"/>
    <w:rPr>
      <w:sz w:val="16"/>
      <w:szCs w:val="16"/>
    </w:rPr>
  </w:style>
  <w:style w:type="paragraph" w:customStyle="1" w:styleId="ConsPlusNormal">
    <w:name w:val="ConsPlusNormal"/>
    <w:uiPriority w:val="99"/>
    <w:rsid w:val="00BE75D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E75D5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510A8"/>
    <w:rPr>
      <w:sz w:val="24"/>
      <w:szCs w:val="24"/>
    </w:rPr>
  </w:style>
  <w:style w:type="paragraph" w:styleId="BlockText">
    <w:name w:val="Block Text"/>
    <w:basedOn w:val="Normal"/>
    <w:uiPriority w:val="99"/>
    <w:rsid w:val="00BE75D5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0A8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510A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510A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10A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510A8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10A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56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290</Words>
  <Characters>1656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2016-08-24T11:49:00Z</dcterms:created>
  <dcterms:modified xsi:type="dcterms:W3CDTF">2017-03-31T11:49:00Z</dcterms:modified>
</cp:coreProperties>
</file>