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45F" w:rsidRPr="00D97A48" w:rsidRDefault="0083245F" w:rsidP="00D97A48">
      <w:pPr>
        <w:pStyle w:val="Heading1"/>
        <w:jc w:val="center"/>
        <w:rPr>
          <w:sz w:val="28"/>
          <w:szCs w:val="28"/>
        </w:rPr>
      </w:pPr>
      <w:r w:rsidRPr="00F3020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3245F" w:rsidRDefault="0083245F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83245F" w:rsidRDefault="0083245F" w:rsidP="00D97A48">
      <w:pPr>
        <w:jc w:val="center"/>
        <w:rPr>
          <w:b/>
          <w:sz w:val="28"/>
          <w:szCs w:val="28"/>
        </w:rPr>
      </w:pPr>
    </w:p>
    <w:p w:rsidR="0083245F" w:rsidRPr="002F71AC" w:rsidRDefault="0083245F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83245F" w:rsidRPr="005D1CD6" w:rsidRDefault="0083245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15-64</w:t>
      </w:r>
    </w:p>
    <w:p w:rsidR="0083245F" w:rsidRDefault="0083245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17-23                                                                                                    </w:t>
      </w:r>
    </w:p>
    <w:p w:rsidR="0083245F" w:rsidRPr="005D1CD6" w:rsidRDefault="0083245F" w:rsidP="00154C1A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3245F" w:rsidRPr="006F79C3" w:rsidRDefault="0083245F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83245F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3245F" w:rsidRPr="006F79C3" w:rsidRDefault="0083245F" w:rsidP="00D438AF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Птичкина Владимира Юрьевича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83245F" w:rsidRDefault="0083245F" w:rsidP="00CE0585">
      <w:pPr>
        <w:jc w:val="center"/>
        <w:rPr>
          <w:b/>
          <w:bCs/>
          <w:sz w:val="28"/>
        </w:rPr>
      </w:pPr>
    </w:p>
    <w:p w:rsidR="0083245F" w:rsidRPr="005A0F8F" w:rsidRDefault="0083245F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D438AF">
        <w:rPr>
          <w:bCs/>
          <w:sz w:val="28"/>
        </w:rPr>
        <w:t>Птичкина Владимира Юрьевича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83245F" w:rsidRDefault="0083245F" w:rsidP="00CE0585">
      <w:pPr>
        <w:jc w:val="center"/>
        <w:rPr>
          <w:sz w:val="28"/>
          <w:szCs w:val="28"/>
        </w:rPr>
      </w:pPr>
    </w:p>
    <w:p w:rsidR="0083245F" w:rsidRDefault="0083245F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3245F" w:rsidRPr="00E33682" w:rsidRDefault="0083245F" w:rsidP="00CE0585">
      <w:pPr>
        <w:jc w:val="center"/>
        <w:rPr>
          <w:spacing w:val="60"/>
          <w:sz w:val="28"/>
          <w:szCs w:val="28"/>
        </w:rPr>
      </w:pPr>
    </w:p>
    <w:p w:rsidR="0083245F" w:rsidRDefault="0083245F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D438AF">
        <w:rPr>
          <w:bCs/>
          <w:sz w:val="28"/>
        </w:rPr>
        <w:t>Птичкина Владимира Юрьевича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83245F" w:rsidRDefault="0083245F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83245F" w:rsidRPr="00A075F2" w:rsidRDefault="0083245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83245F" w:rsidRDefault="0083245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83245F" w:rsidRDefault="0083245F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83245F" w:rsidRPr="00A075F2" w:rsidRDefault="0083245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3245F" w:rsidRDefault="0083245F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83245F" w:rsidRDefault="0083245F" w:rsidP="00CE0585">
      <w:pPr>
        <w:pStyle w:val="BodyText"/>
        <w:spacing w:line="240" w:lineRule="auto"/>
      </w:pPr>
    </w:p>
    <w:p w:rsidR="0083245F" w:rsidRDefault="0083245F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83245F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4C9D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0458B"/>
    <w:rsid w:val="001135BC"/>
    <w:rsid w:val="00122738"/>
    <w:rsid w:val="00125A83"/>
    <w:rsid w:val="00134761"/>
    <w:rsid w:val="00140D6E"/>
    <w:rsid w:val="0014447A"/>
    <w:rsid w:val="00144BC0"/>
    <w:rsid w:val="00144D1E"/>
    <w:rsid w:val="0015384E"/>
    <w:rsid w:val="00154C1A"/>
    <w:rsid w:val="00160D8C"/>
    <w:rsid w:val="001622F4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00D3"/>
    <w:rsid w:val="001F5548"/>
    <w:rsid w:val="00201F5E"/>
    <w:rsid w:val="00204F6F"/>
    <w:rsid w:val="00215519"/>
    <w:rsid w:val="00221F6D"/>
    <w:rsid w:val="00230106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1126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5E5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0311"/>
    <w:rsid w:val="0036668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B7806"/>
    <w:rsid w:val="003C156F"/>
    <w:rsid w:val="003C15B9"/>
    <w:rsid w:val="003C3A9C"/>
    <w:rsid w:val="003C78B5"/>
    <w:rsid w:val="003D1044"/>
    <w:rsid w:val="003D4F89"/>
    <w:rsid w:val="003E4548"/>
    <w:rsid w:val="003E4E01"/>
    <w:rsid w:val="003F4D3B"/>
    <w:rsid w:val="003F7F01"/>
    <w:rsid w:val="004044E9"/>
    <w:rsid w:val="00407C9C"/>
    <w:rsid w:val="00411A02"/>
    <w:rsid w:val="00413449"/>
    <w:rsid w:val="00422A47"/>
    <w:rsid w:val="004263AC"/>
    <w:rsid w:val="004415E1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5D21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4664F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3525"/>
    <w:rsid w:val="0060648B"/>
    <w:rsid w:val="0061005A"/>
    <w:rsid w:val="00611463"/>
    <w:rsid w:val="0061465A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0DA7"/>
    <w:rsid w:val="006A159D"/>
    <w:rsid w:val="006B08D5"/>
    <w:rsid w:val="006B1E1D"/>
    <w:rsid w:val="006C21DD"/>
    <w:rsid w:val="006C240A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2812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C32B8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245F"/>
    <w:rsid w:val="00836E7A"/>
    <w:rsid w:val="00846583"/>
    <w:rsid w:val="00867E0F"/>
    <w:rsid w:val="008759B0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077A4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57AA8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462E9"/>
    <w:rsid w:val="00A53F91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E4D1C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51C5C"/>
    <w:rsid w:val="00B641B7"/>
    <w:rsid w:val="00B720BA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35F2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0442"/>
    <w:rsid w:val="00D2179F"/>
    <w:rsid w:val="00D231C5"/>
    <w:rsid w:val="00D26B9F"/>
    <w:rsid w:val="00D40399"/>
    <w:rsid w:val="00D42180"/>
    <w:rsid w:val="00D438AF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5C17"/>
    <w:rsid w:val="00E76BCF"/>
    <w:rsid w:val="00E83D48"/>
    <w:rsid w:val="00E8560E"/>
    <w:rsid w:val="00E96A86"/>
    <w:rsid w:val="00EB2EB5"/>
    <w:rsid w:val="00EC079B"/>
    <w:rsid w:val="00EC48E2"/>
    <w:rsid w:val="00ED2146"/>
    <w:rsid w:val="00ED2EDE"/>
    <w:rsid w:val="00EE68EF"/>
    <w:rsid w:val="00EF09C7"/>
    <w:rsid w:val="00EF289C"/>
    <w:rsid w:val="00EF73B3"/>
    <w:rsid w:val="00F0293B"/>
    <w:rsid w:val="00F02BAA"/>
    <w:rsid w:val="00F062E2"/>
    <w:rsid w:val="00F30208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2680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30208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30208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30208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30208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701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701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701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701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30208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77011"/>
    <w:rPr>
      <w:sz w:val="16"/>
      <w:szCs w:val="16"/>
    </w:rPr>
  </w:style>
  <w:style w:type="paragraph" w:customStyle="1" w:styleId="ConsPlusNormal">
    <w:name w:val="ConsPlusNormal"/>
    <w:uiPriority w:val="99"/>
    <w:rsid w:val="00F3020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3020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77011"/>
    <w:rPr>
      <w:sz w:val="24"/>
      <w:szCs w:val="24"/>
    </w:rPr>
  </w:style>
  <w:style w:type="paragraph" w:styleId="BlockText">
    <w:name w:val="Block Text"/>
    <w:basedOn w:val="Normal"/>
    <w:uiPriority w:val="99"/>
    <w:rsid w:val="00F30208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011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7701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7701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77011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77011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7701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41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310</Words>
  <Characters>1769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2016-08-24T11:02:00Z</dcterms:created>
  <dcterms:modified xsi:type="dcterms:W3CDTF">2017-03-31T11:48:00Z</dcterms:modified>
</cp:coreProperties>
</file>