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DAA" w:rsidRPr="00D97A48" w:rsidRDefault="004A7DAA" w:rsidP="00D97A48">
      <w:pPr>
        <w:pStyle w:val="Heading1"/>
        <w:jc w:val="center"/>
        <w:rPr>
          <w:sz w:val="28"/>
          <w:szCs w:val="28"/>
        </w:rPr>
      </w:pPr>
      <w:r w:rsidRPr="00933888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4A7DAA" w:rsidRDefault="004A7DA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A7DAA" w:rsidRDefault="004A7DAA" w:rsidP="00D97A48">
      <w:pPr>
        <w:jc w:val="center"/>
        <w:rPr>
          <w:b/>
          <w:sz w:val="28"/>
          <w:szCs w:val="28"/>
        </w:rPr>
      </w:pPr>
    </w:p>
    <w:p w:rsidR="004A7DAA" w:rsidRPr="002F71AC" w:rsidRDefault="004A7DA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4A7DAA" w:rsidRPr="005D1CD6" w:rsidRDefault="004A7DA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73-45</w:t>
      </w:r>
    </w:p>
    <w:p w:rsidR="004A7DAA" w:rsidRPr="005D1CD6" w:rsidRDefault="004A7DAA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A7DAA" w:rsidRPr="006F79C3" w:rsidRDefault="004A7DA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4A7DAA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4A7DAA" w:rsidRPr="006F79C3" w:rsidRDefault="004A7DAA" w:rsidP="00FB60A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Никишиной Ольги Ивановны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4A7DAA" w:rsidRDefault="004A7DAA" w:rsidP="00CE0585">
      <w:pPr>
        <w:jc w:val="center"/>
        <w:rPr>
          <w:b/>
          <w:bCs/>
          <w:sz w:val="28"/>
        </w:rPr>
      </w:pPr>
    </w:p>
    <w:p w:rsidR="004A7DAA" w:rsidRPr="00C96761" w:rsidRDefault="004A7DAA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1D7BCD">
        <w:rPr>
          <w:bCs/>
          <w:sz w:val="28"/>
        </w:rPr>
        <w:t>Ударниковского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Pr="001D7BCD">
        <w:rPr>
          <w:bCs/>
          <w:sz w:val="28"/>
        </w:rPr>
        <w:t>Ударниковскому</w:t>
      </w:r>
      <w:r>
        <w:rPr>
          <w:bCs/>
          <w:sz w:val="28"/>
        </w:rPr>
        <w:t xml:space="preserve">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7A786F">
        <w:rPr>
          <w:bCs/>
          <w:sz w:val="28"/>
        </w:rPr>
        <w:t>Никишиной Ольги Ивановны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4A7DAA" w:rsidRDefault="004A7DAA" w:rsidP="00CE0585">
      <w:pPr>
        <w:jc w:val="center"/>
        <w:rPr>
          <w:sz w:val="28"/>
          <w:szCs w:val="28"/>
        </w:rPr>
      </w:pPr>
    </w:p>
    <w:p w:rsidR="004A7DAA" w:rsidRDefault="004A7DA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A7DAA" w:rsidRPr="00E33682" w:rsidRDefault="004A7DAA" w:rsidP="00CE0585">
      <w:pPr>
        <w:jc w:val="center"/>
        <w:rPr>
          <w:spacing w:val="60"/>
          <w:sz w:val="28"/>
          <w:szCs w:val="28"/>
        </w:rPr>
      </w:pPr>
    </w:p>
    <w:p w:rsidR="004A7DAA" w:rsidRDefault="004A7DAA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>
        <w:rPr>
          <w:bCs/>
          <w:sz w:val="28"/>
        </w:rPr>
        <w:t>Никишину Ольгу Ивановну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4A7DAA" w:rsidRPr="003A09BC" w:rsidRDefault="004A7DAA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16 часов 50 мин. </w:t>
      </w:r>
    </w:p>
    <w:p w:rsidR="004A7DAA" w:rsidRDefault="004A7DAA" w:rsidP="00AC13C3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4A7DAA" w:rsidRPr="00A075F2" w:rsidRDefault="004A7DA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A7DAA" w:rsidRDefault="004A7DA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4A7DAA" w:rsidRDefault="004A7DA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4A7DAA" w:rsidRPr="00A075F2" w:rsidRDefault="004A7DA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7DAA" w:rsidRDefault="004A7DA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A7DAA" w:rsidRDefault="004A7DAA" w:rsidP="00CE0585">
      <w:pPr>
        <w:pStyle w:val="BodyText"/>
        <w:spacing w:line="240" w:lineRule="auto"/>
      </w:pPr>
    </w:p>
    <w:p w:rsidR="004A7DAA" w:rsidRDefault="004A7DA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4A7DAA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324"/>
    <w:rsid w:val="00082418"/>
    <w:rsid w:val="00084066"/>
    <w:rsid w:val="00084DFC"/>
    <w:rsid w:val="000A526C"/>
    <w:rsid w:val="000A7836"/>
    <w:rsid w:val="000B0997"/>
    <w:rsid w:val="000B7F3E"/>
    <w:rsid w:val="000C421E"/>
    <w:rsid w:val="000C5AA3"/>
    <w:rsid w:val="000C5BB7"/>
    <w:rsid w:val="000C5CE6"/>
    <w:rsid w:val="000C6B28"/>
    <w:rsid w:val="000D0E16"/>
    <w:rsid w:val="000D4EF4"/>
    <w:rsid w:val="000D55AB"/>
    <w:rsid w:val="000D7CC7"/>
    <w:rsid w:val="000E1DF9"/>
    <w:rsid w:val="000E3ED8"/>
    <w:rsid w:val="000F623D"/>
    <w:rsid w:val="000F7351"/>
    <w:rsid w:val="000F7FB5"/>
    <w:rsid w:val="0010393B"/>
    <w:rsid w:val="00104073"/>
    <w:rsid w:val="0010413D"/>
    <w:rsid w:val="001135BC"/>
    <w:rsid w:val="00122738"/>
    <w:rsid w:val="00123A9D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87CB1"/>
    <w:rsid w:val="00190B4F"/>
    <w:rsid w:val="001A05CD"/>
    <w:rsid w:val="001A2023"/>
    <w:rsid w:val="001A6EE7"/>
    <w:rsid w:val="001B3504"/>
    <w:rsid w:val="001C385C"/>
    <w:rsid w:val="001C4172"/>
    <w:rsid w:val="001D4505"/>
    <w:rsid w:val="001D6B4A"/>
    <w:rsid w:val="001D7BCD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26B6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A4D4D"/>
    <w:rsid w:val="003A5DEC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189"/>
    <w:rsid w:val="00422A47"/>
    <w:rsid w:val="004263AC"/>
    <w:rsid w:val="00436090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A7DAA"/>
    <w:rsid w:val="004B499D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439E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3D6F"/>
    <w:rsid w:val="006445FF"/>
    <w:rsid w:val="00644BCF"/>
    <w:rsid w:val="00651B9D"/>
    <w:rsid w:val="00651CFA"/>
    <w:rsid w:val="0065230F"/>
    <w:rsid w:val="0065363C"/>
    <w:rsid w:val="00654D04"/>
    <w:rsid w:val="0065549A"/>
    <w:rsid w:val="006574F9"/>
    <w:rsid w:val="0066025A"/>
    <w:rsid w:val="00661B73"/>
    <w:rsid w:val="00672A20"/>
    <w:rsid w:val="00673FE9"/>
    <w:rsid w:val="0067637B"/>
    <w:rsid w:val="00680AC0"/>
    <w:rsid w:val="006819D8"/>
    <w:rsid w:val="00690231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6F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0FE3"/>
    <w:rsid w:val="008574D9"/>
    <w:rsid w:val="0086180F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4156"/>
    <w:rsid w:val="009147C6"/>
    <w:rsid w:val="009156EA"/>
    <w:rsid w:val="00916BAF"/>
    <w:rsid w:val="00922722"/>
    <w:rsid w:val="00924117"/>
    <w:rsid w:val="00924959"/>
    <w:rsid w:val="009308EA"/>
    <w:rsid w:val="00933888"/>
    <w:rsid w:val="00933C2D"/>
    <w:rsid w:val="009346F7"/>
    <w:rsid w:val="00940057"/>
    <w:rsid w:val="00940FF9"/>
    <w:rsid w:val="0095793C"/>
    <w:rsid w:val="00962018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13C3"/>
    <w:rsid w:val="00AC481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D70CB"/>
    <w:rsid w:val="00BE381E"/>
    <w:rsid w:val="00C061A8"/>
    <w:rsid w:val="00C125B5"/>
    <w:rsid w:val="00C1644B"/>
    <w:rsid w:val="00C22C99"/>
    <w:rsid w:val="00C35D5C"/>
    <w:rsid w:val="00C43CF2"/>
    <w:rsid w:val="00C5184A"/>
    <w:rsid w:val="00C53B73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E2E33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588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4F4B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E5F1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C7B9D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13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355</Words>
  <Characters>2027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2018-08-04T07:54:00Z</cp:lastPrinted>
  <dcterms:created xsi:type="dcterms:W3CDTF">2018-08-04T08:16:00Z</dcterms:created>
  <dcterms:modified xsi:type="dcterms:W3CDTF">2018-08-04T08:53:00Z</dcterms:modified>
</cp:coreProperties>
</file>