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DA3" w:rsidRPr="00D97A48" w:rsidRDefault="004A0DA3" w:rsidP="005D5017">
      <w:pPr>
        <w:pStyle w:val="Heading1"/>
        <w:jc w:val="center"/>
        <w:rPr>
          <w:sz w:val="28"/>
          <w:szCs w:val="28"/>
        </w:rPr>
      </w:pPr>
      <w:r w:rsidRPr="00474C61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0.5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4A0DA3" w:rsidRDefault="004A0DA3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УДАРНИКОВСКОГО </w:t>
      </w:r>
      <w:r w:rsidRPr="00D97A48">
        <w:rPr>
          <w:b/>
          <w:sz w:val="28"/>
          <w:szCs w:val="28"/>
        </w:rPr>
        <w:t>РАЙОНА РОСТОВСКОЙ ОБЛАСТИ</w:t>
      </w:r>
    </w:p>
    <w:p w:rsidR="004A0DA3" w:rsidRDefault="004A0DA3" w:rsidP="005D5017">
      <w:pPr>
        <w:jc w:val="center"/>
        <w:rPr>
          <w:b/>
          <w:sz w:val="28"/>
          <w:szCs w:val="28"/>
        </w:rPr>
      </w:pPr>
    </w:p>
    <w:p w:rsidR="004A0DA3" w:rsidRDefault="004A0DA3" w:rsidP="005D5017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A0DA3" w:rsidRPr="00CD11D7" w:rsidRDefault="004A0DA3" w:rsidP="005D5017"/>
    <w:p w:rsidR="004A0DA3" w:rsidRPr="005D1CD6" w:rsidRDefault="004A0DA3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02 августа 2023 года</w:t>
      </w:r>
      <w:r w:rsidRPr="00477C45">
        <w:rPr>
          <w:sz w:val="28"/>
          <w:szCs w:val="28"/>
        </w:rPr>
        <w:tab/>
        <w:t>№ 78-</w:t>
      </w:r>
      <w:r>
        <w:rPr>
          <w:sz w:val="28"/>
          <w:szCs w:val="28"/>
        </w:rPr>
        <w:t>8</w:t>
      </w:r>
    </w:p>
    <w:p w:rsidR="004A0DA3" w:rsidRPr="005D1CD6" w:rsidRDefault="004A0DA3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A0DA3" w:rsidRPr="006F79C3" w:rsidRDefault="004A0DA3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A0DA3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A0DA3" w:rsidRPr="003071B1" w:rsidRDefault="004A0DA3" w:rsidP="002822B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Ударниковского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>района Ростовской области пятого созыва по Ударниковскому десятимандатному избирательному округу № 1 Коваленко Романа Викторовича,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4A0DA3" w:rsidRDefault="004A0DA3" w:rsidP="005D5017">
      <w:pPr>
        <w:ind w:firstLine="709"/>
        <w:jc w:val="center"/>
        <w:rPr>
          <w:b/>
          <w:bCs/>
          <w:sz w:val="28"/>
        </w:rPr>
      </w:pPr>
    </w:p>
    <w:p w:rsidR="004A0DA3" w:rsidRPr="009153EC" w:rsidRDefault="004A0DA3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Коваленко Романа Викторовича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4A0DA3" w:rsidRPr="009153EC" w:rsidRDefault="004A0DA3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>
        <w:rPr>
          <w:bCs/>
          <w:sz w:val="28"/>
          <w:szCs w:val="28"/>
        </w:rPr>
        <w:t xml:space="preserve">Ударниковского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>
        <w:rPr>
          <w:bCs/>
          <w:sz w:val="28"/>
          <w:szCs w:val="28"/>
        </w:rPr>
        <w:t>Ударниковского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>
        <w:rPr>
          <w:bCs/>
          <w:sz w:val="28"/>
          <w:szCs w:val="28"/>
        </w:rPr>
        <w:t xml:space="preserve">Ударниковскому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>
        <w:rPr>
          <w:b/>
          <w:bCs/>
          <w:sz w:val="28"/>
        </w:rPr>
        <w:t>Коваленко Романом Викторовичем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4A0DA3" w:rsidRPr="009153EC" w:rsidRDefault="004A0DA3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4A0DA3" w:rsidRDefault="004A0DA3" w:rsidP="005D5017">
      <w:pPr>
        <w:ind w:firstLine="709"/>
        <w:jc w:val="center"/>
        <w:rPr>
          <w:sz w:val="28"/>
          <w:szCs w:val="28"/>
        </w:rPr>
      </w:pPr>
    </w:p>
    <w:p w:rsidR="004A0DA3" w:rsidRDefault="004A0DA3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A0DA3" w:rsidRPr="00E33682" w:rsidRDefault="004A0DA3" w:rsidP="005D5017">
      <w:pPr>
        <w:ind w:firstLine="709"/>
        <w:jc w:val="center"/>
        <w:rPr>
          <w:spacing w:val="60"/>
          <w:sz w:val="28"/>
          <w:szCs w:val="28"/>
        </w:rPr>
      </w:pPr>
    </w:p>
    <w:p w:rsidR="004A0DA3" w:rsidRPr="009153EC" w:rsidRDefault="004A0DA3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>
        <w:rPr>
          <w:b/>
          <w:bCs/>
          <w:sz w:val="28"/>
        </w:rPr>
        <w:t>Коваленко Романа Викторовича</w:t>
      </w:r>
      <w:r w:rsidRPr="009153EC">
        <w:rPr>
          <w:sz w:val="28"/>
        </w:rPr>
        <w:t xml:space="preserve">, </w:t>
      </w:r>
      <w:r>
        <w:rPr>
          <w:sz w:val="28"/>
        </w:rPr>
        <w:t xml:space="preserve">1993 </w:t>
      </w:r>
      <w:r w:rsidRPr="009153EC">
        <w:rPr>
          <w:sz w:val="28"/>
        </w:rPr>
        <w:t xml:space="preserve">года рождения, место жительства: Ростовская область, </w:t>
      </w:r>
      <w:r>
        <w:rPr>
          <w:sz w:val="28"/>
        </w:rPr>
        <w:t>г. Красный Сулин</w:t>
      </w:r>
      <w:r w:rsidRPr="009153EC">
        <w:rPr>
          <w:sz w:val="28"/>
        </w:rPr>
        <w:t>, место работы и должность:</w:t>
      </w:r>
      <w:r>
        <w:rPr>
          <w:sz w:val="28"/>
        </w:rPr>
        <w:t xml:space="preserve"> ООО «Пригородное», управляющий отделением</w:t>
      </w:r>
      <w:r w:rsidRPr="009153EC">
        <w:rPr>
          <w:sz w:val="28"/>
        </w:rPr>
        <w:t xml:space="preserve">, 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>
        <w:rPr>
          <w:sz w:val="28"/>
        </w:rPr>
        <w:t>Ударниковского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>
        <w:rPr>
          <w:sz w:val="28"/>
        </w:rPr>
        <w:t xml:space="preserve">Ударниковскому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 xml:space="preserve">Дата регистрации 02 августа 2023 года, время регистрации 16 часов </w:t>
      </w:r>
      <w:r>
        <w:rPr>
          <w:sz w:val="28"/>
        </w:rPr>
        <w:t>23</w:t>
      </w:r>
      <w:r w:rsidRPr="00477C45">
        <w:rPr>
          <w:sz w:val="28"/>
        </w:rPr>
        <w:t xml:space="preserve"> минут.</w:t>
      </w:r>
    </w:p>
    <w:p w:rsidR="004A0DA3" w:rsidRPr="009153EC" w:rsidRDefault="004A0DA3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4A0DA3" w:rsidRPr="009153EC" w:rsidRDefault="004A0DA3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4A0DA3" w:rsidRPr="009153EC" w:rsidRDefault="004A0DA3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4A0DA3" w:rsidRPr="009153EC" w:rsidRDefault="004A0DA3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4A0DA3" w:rsidRDefault="004A0DA3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0DA3" w:rsidRDefault="004A0DA3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0DA3" w:rsidRPr="00A075F2" w:rsidRDefault="004A0DA3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4A0DA3" w:rsidRPr="005D5017" w:rsidRDefault="004A0DA3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4A0DA3" w:rsidRPr="005D5017" w:rsidRDefault="004A0DA3" w:rsidP="005D5017">
      <w:pPr>
        <w:ind w:firstLine="709"/>
        <w:rPr>
          <w:sz w:val="28"/>
          <w:szCs w:val="20"/>
        </w:rPr>
      </w:pPr>
    </w:p>
    <w:p w:rsidR="004A0DA3" w:rsidRPr="005D5017" w:rsidRDefault="004A0DA3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4A0DA3" w:rsidRPr="005D5017" w:rsidRDefault="004A0DA3" w:rsidP="005D5017">
      <w:pPr>
        <w:ind w:firstLine="709"/>
        <w:rPr>
          <w:sz w:val="28"/>
          <w:szCs w:val="20"/>
        </w:rPr>
      </w:pPr>
    </w:p>
    <w:p w:rsidR="004A0DA3" w:rsidRPr="005D5017" w:rsidRDefault="004A0DA3" w:rsidP="005D5017">
      <w:pPr>
        <w:ind w:firstLine="709"/>
        <w:rPr>
          <w:sz w:val="28"/>
          <w:szCs w:val="20"/>
        </w:rPr>
      </w:pPr>
    </w:p>
    <w:p w:rsidR="004A0DA3" w:rsidRPr="005D5017" w:rsidRDefault="004A0DA3" w:rsidP="005D5017">
      <w:pPr>
        <w:ind w:firstLine="709"/>
        <w:rPr>
          <w:sz w:val="28"/>
          <w:szCs w:val="20"/>
        </w:rPr>
      </w:pPr>
    </w:p>
    <w:p w:rsidR="004A0DA3" w:rsidRPr="005D5017" w:rsidRDefault="004A0DA3" w:rsidP="005D5017">
      <w:pPr>
        <w:ind w:firstLine="709"/>
        <w:rPr>
          <w:sz w:val="28"/>
          <w:szCs w:val="20"/>
        </w:rPr>
      </w:pPr>
    </w:p>
    <w:p w:rsidR="004A0DA3" w:rsidRPr="005D5017" w:rsidRDefault="004A0DA3" w:rsidP="005D5017">
      <w:pPr>
        <w:ind w:firstLine="709"/>
        <w:rPr>
          <w:sz w:val="28"/>
          <w:szCs w:val="20"/>
        </w:rPr>
      </w:pPr>
    </w:p>
    <w:p w:rsidR="004A0DA3" w:rsidRPr="005D5017" w:rsidRDefault="004A0DA3" w:rsidP="005D5017">
      <w:pPr>
        <w:ind w:firstLine="709"/>
        <w:rPr>
          <w:sz w:val="28"/>
          <w:szCs w:val="20"/>
        </w:rPr>
      </w:pPr>
    </w:p>
    <w:p w:rsidR="004A0DA3" w:rsidRDefault="004A0DA3" w:rsidP="005D5017">
      <w:pPr>
        <w:pStyle w:val="BodyText"/>
        <w:spacing w:line="240" w:lineRule="auto"/>
        <w:ind w:firstLine="709"/>
      </w:pPr>
    </w:p>
    <w:sectPr w:rsidR="004A0DA3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02A2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3298"/>
    <w:rsid w:val="00134761"/>
    <w:rsid w:val="00140D6E"/>
    <w:rsid w:val="0014447A"/>
    <w:rsid w:val="00147B3E"/>
    <w:rsid w:val="00151264"/>
    <w:rsid w:val="00151F1F"/>
    <w:rsid w:val="0015384E"/>
    <w:rsid w:val="00160D8C"/>
    <w:rsid w:val="00163242"/>
    <w:rsid w:val="001701C1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39B6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4C61"/>
    <w:rsid w:val="00477C45"/>
    <w:rsid w:val="004A0DA3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188C"/>
    <w:rsid w:val="00B641B7"/>
    <w:rsid w:val="00B7211B"/>
    <w:rsid w:val="00B7601B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D2146"/>
    <w:rsid w:val="00ED2EDE"/>
    <w:rsid w:val="00EF09C7"/>
    <w:rsid w:val="00EF0FD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5E0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5E00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95E00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39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507</Words>
  <Characters>2893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User</cp:lastModifiedBy>
  <cp:revision>3</cp:revision>
  <cp:lastPrinted>2016-08-04T06:17:00Z</cp:lastPrinted>
  <dcterms:created xsi:type="dcterms:W3CDTF">2023-08-01T16:27:00Z</dcterms:created>
  <dcterms:modified xsi:type="dcterms:W3CDTF">2023-08-02T11:16:00Z</dcterms:modified>
</cp:coreProperties>
</file>