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9D4" w:rsidRPr="00D97A48" w:rsidRDefault="00F519D4" w:rsidP="007E6F71">
      <w:pPr>
        <w:pStyle w:val="Heading1"/>
        <w:jc w:val="center"/>
        <w:rPr>
          <w:sz w:val="28"/>
          <w:szCs w:val="28"/>
        </w:rPr>
      </w:pPr>
      <w:r w:rsidRPr="00AC7E3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519D4" w:rsidRDefault="00F519D4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519D4" w:rsidRDefault="00F519D4" w:rsidP="007E6F71">
      <w:pPr>
        <w:jc w:val="center"/>
        <w:rPr>
          <w:b/>
          <w:sz w:val="28"/>
          <w:szCs w:val="28"/>
        </w:rPr>
      </w:pPr>
    </w:p>
    <w:p w:rsidR="00F519D4" w:rsidRDefault="00F519D4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519D4" w:rsidRPr="00CD11D7" w:rsidRDefault="00F519D4" w:rsidP="007E6F71"/>
    <w:p w:rsidR="00F519D4" w:rsidRPr="005D1CD6" w:rsidRDefault="00F519D4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15-72</w:t>
      </w:r>
    </w:p>
    <w:p w:rsidR="00F519D4" w:rsidRDefault="00F519D4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17-43                                                                                                       </w:t>
      </w:r>
    </w:p>
    <w:p w:rsidR="00F519D4" w:rsidRPr="005D1CD6" w:rsidRDefault="00F519D4" w:rsidP="00C63B28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519D4" w:rsidRPr="006F79C3" w:rsidRDefault="00F519D4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519D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519D4" w:rsidRPr="006F79C3" w:rsidRDefault="00F519D4" w:rsidP="00644FF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Углеродовскому городского поселения Красносулинского района Ростовской области четвертого созыва по Углеродовскому десятимандатному избирательному округу № 1 Вихлянцевой Варвары Николаевны,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F519D4" w:rsidRDefault="00F519D4" w:rsidP="007E6F71">
      <w:pPr>
        <w:jc w:val="center"/>
        <w:rPr>
          <w:b/>
          <w:bCs/>
          <w:sz w:val="28"/>
        </w:rPr>
      </w:pPr>
    </w:p>
    <w:p w:rsidR="00F519D4" w:rsidRPr="005A0F8F" w:rsidRDefault="00F519D4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44FF5">
        <w:rPr>
          <w:bCs/>
          <w:sz w:val="28"/>
        </w:rPr>
        <w:t>Вихлянцевой Варвары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519D4" w:rsidRDefault="00F519D4" w:rsidP="007E6F71">
      <w:pPr>
        <w:jc w:val="center"/>
        <w:rPr>
          <w:sz w:val="28"/>
          <w:szCs w:val="28"/>
        </w:rPr>
      </w:pPr>
    </w:p>
    <w:p w:rsidR="00F519D4" w:rsidRDefault="00F519D4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519D4" w:rsidRPr="00E33682" w:rsidRDefault="00F519D4" w:rsidP="007E6F71">
      <w:pPr>
        <w:jc w:val="center"/>
        <w:rPr>
          <w:spacing w:val="60"/>
          <w:sz w:val="28"/>
          <w:szCs w:val="28"/>
        </w:rPr>
      </w:pPr>
    </w:p>
    <w:p w:rsidR="00F519D4" w:rsidRDefault="00F519D4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44FF5">
        <w:rPr>
          <w:bCs/>
          <w:sz w:val="28"/>
        </w:rPr>
        <w:t>Вихлянцев</w:t>
      </w:r>
      <w:r>
        <w:rPr>
          <w:bCs/>
          <w:sz w:val="28"/>
        </w:rPr>
        <w:t>у</w:t>
      </w:r>
      <w:r w:rsidRPr="00644FF5">
        <w:rPr>
          <w:bCs/>
          <w:sz w:val="28"/>
        </w:rPr>
        <w:t xml:space="preserve"> Варвар</w:t>
      </w:r>
      <w:r>
        <w:rPr>
          <w:bCs/>
          <w:sz w:val="28"/>
        </w:rPr>
        <w:t>у</w:t>
      </w:r>
      <w:r w:rsidRPr="00644FF5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F519D4" w:rsidRDefault="00F519D4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519D4" w:rsidRPr="00A075F2" w:rsidRDefault="00F519D4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519D4" w:rsidRDefault="00F519D4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519D4" w:rsidRDefault="00F519D4" w:rsidP="007E6F71">
      <w:pPr>
        <w:pStyle w:val="BodyText"/>
        <w:spacing w:line="240" w:lineRule="auto"/>
      </w:pPr>
    </w:p>
    <w:p w:rsidR="00F519D4" w:rsidRDefault="00F519D4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519D4" w:rsidRDefault="00F519D4" w:rsidP="007E6F71">
      <w:pPr>
        <w:pStyle w:val="BodyText"/>
        <w:spacing w:line="240" w:lineRule="auto"/>
      </w:pPr>
    </w:p>
    <w:p w:rsidR="00F519D4" w:rsidRDefault="00F519D4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519D4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44FF5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056C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3073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C7E36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777C0"/>
    <w:rsid w:val="00B94C02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63B28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19D4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3DD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E3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7E3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7E3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C7E3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C7E3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85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85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85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85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C7E3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B2855"/>
    <w:rPr>
      <w:sz w:val="16"/>
      <w:szCs w:val="16"/>
    </w:rPr>
  </w:style>
  <w:style w:type="paragraph" w:customStyle="1" w:styleId="ConsPlusNormal">
    <w:name w:val="ConsPlusNormal"/>
    <w:uiPriority w:val="99"/>
    <w:rsid w:val="00AC7E3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C7E3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B2855"/>
    <w:rPr>
      <w:sz w:val="24"/>
      <w:szCs w:val="24"/>
    </w:rPr>
  </w:style>
  <w:style w:type="paragraph" w:styleId="BlockText">
    <w:name w:val="Block Text"/>
    <w:basedOn w:val="Normal"/>
    <w:uiPriority w:val="99"/>
    <w:rsid w:val="00AC7E3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85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B285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B285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285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B285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285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34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284</Words>
  <Characters>1622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2016-08-24T12:23:00Z</dcterms:created>
  <dcterms:modified xsi:type="dcterms:W3CDTF">2017-03-31T11:49:00Z</dcterms:modified>
</cp:coreProperties>
</file>