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624" w:rsidRPr="00D97A48" w:rsidRDefault="00097624" w:rsidP="00D97A48">
      <w:pPr>
        <w:pStyle w:val="Heading1"/>
        <w:jc w:val="center"/>
        <w:rPr>
          <w:sz w:val="28"/>
          <w:szCs w:val="28"/>
        </w:rPr>
      </w:pPr>
      <w:r w:rsidRPr="000B3D6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97624" w:rsidRDefault="0009762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97624" w:rsidRDefault="00097624" w:rsidP="00D97A48">
      <w:pPr>
        <w:jc w:val="center"/>
        <w:rPr>
          <w:b/>
          <w:sz w:val="28"/>
          <w:szCs w:val="28"/>
        </w:rPr>
      </w:pPr>
    </w:p>
    <w:p w:rsidR="00097624" w:rsidRPr="002F71AC" w:rsidRDefault="0009762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97624" w:rsidRPr="005D1CD6" w:rsidRDefault="0009762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15-31</w:t>
      </w:r>
    </w:p>
    <w:p w:rsidR="00097624" w:rsidRDefault="0009762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16-09                                                                                                     </w:t>
      </w:r>
    </w:p>
    <w:p w:rsidR="00097624" w:rsidRPr="005D1CD6" w:rsidRDefault="00097624" w:rsidP="00F0081F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97624" w:rsidRPr="006F79C3" w:rsidRDefault="0009762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9762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97624" w:rsidRPr="006F79C3" w:rsidRDefault="00097624" w:rsidP="0066367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Журавлевой Натальи Валерьевны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97624" w:rsidRDefault="00097624" w:rsidP="00CE0585">
      <w:pPr>
        <w:jc w:val="center"/>
        <w:rPr>
          <w:b/>
          <w:bCs/>
          <w:sz w:val="28"/>
        </w:rPr>
      </w:pPr>
    </w:p>
    <w:p w:rsidR="00097624" w:rsidRPr="005A0F8F" w:rsidRDefault="0009762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63671">
        <w:rPr>
          <w:bCs/>
          <w:sz w:val="28"/>
        </w:rPr>
        <w:t>Журавлевой Натальи Валерьевны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97624" w:rsidRDefault="00097624" w:rsidP="00CE0585">
      <w:pPr>
        <w:jc w:val="center"/>
        <w:rPr>
          <w:sz w:val="28"/>
          <w:szCs w:val="28"/>
        </w:rPr>
      </w:pPr>
    </w:p>
    <w:p w:rsidR="00097624" w:rsidRDefault="0009762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97624" w:rsidRPr="00E33682" w:rsidRDefault="00097624" w:rsidP="00CE0585">
      <w:pPr>
        <w:jc w:val="center"/>
        <w:rPr>
          <w:spacing w:val="60"/>
          <w:sz w:val="28"/>
          <w:szCs w:val="28"/>
        </w:rPr>
      </w:pPr>
    </w:p>
    <w:p w:rsidR="00097624" w:rsidRDefault="0009762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63671">
        <w:rPr>
          <w:bCs/>
          <w:sz w:val="28"/>
        </w:rPr>
        <w:t>Журавлевой Натальи Валерьевны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97624" w:rsidRDefault="0009762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97624" w:rsidRPr="00A075F2" w:rsidRDefault="0009762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97624" w:rsidRDefault="0009762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97624" w:rsidRDefault="0009762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97624" w:rsidRPr="00A075F2" w:rsidRDefault="0009762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97624" w:rsidRDefault="0009762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97624" w:rsidRDefault="00097624" w:rsidP="00CE0585">
      <w:pPr>
        <w:pStyle w:val="BodyText"/>
        <w:spacing w:line="240" w:lineRule="auto"/>
      </w:pPr>
    </w:p>
    <w:p w:rsidR="00097624" w:rsidRDefault="0009762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97624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97624"/>
    <w:rsid w:val="000A7836"/>
    <w:rsid w:val="000B3D69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A1DEE"/>
    <w:rsid w:val="009A28CE"/>
    <w:rsid w:val="009A77E4"/>
    <w:rsid w:val="009B1743"/>
    <w:rsid w:val="009C5B34"/>
    <w:rsid w:val="009D11F9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2BE2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081F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D6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3D6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3D6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3D6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3D6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E7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1E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E7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E7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3D6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B1E7A"/>
    <w:rPr>
      <w:sz w:val="16"/>
      <w:szCs w:val="16"/>
    </w:rPr>
  </w:style>
  <w:style w:type="paragraph" w:customStyle="1" w:styleId="ConsPlusNormal">
    <w:name w:val="ConsPlusNormal"/>
    <w:uiPriority w:val="99"/>
    <w:rsid w:val="000B3D6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3D6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B1E7A"/>
    <w:rPr>
      <w:sz w:val="24"/>
      <w:szCs w:val="24"/>
    </w:rPr>
  </w:style>
  <w:style w:type="paragraph" w:styleId="BlockText">
    <w:name w:val="Block Text"/>
    <w:basedOn w:val="Normal"/>
    <w:uiPriority w:val="99"/>
    <w:rsid w:val="000B3D6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E7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E7A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1E7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1E7A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B1E7A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1E7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17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325</Words>
  <Characters>1854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2016-08-24T05:55:00Z</dcterms:created>
  <dcterms:modified xsi:type="dcterms:W3CDTF">2017-03-31T11:43:00Z</dcterms:modified>
</cp:coreProperties>
</file>