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66D" w:rsidRPr="00D97A48" w:rsidRDefault="00B4566D" w:rsidP="00D97A48">
      <w:pPr>
        <w:pStyle w:val="Heading1"/>
        <w:jc w:val="center"/>
        <w:rPr>
          <w:sz w:val="28"/>
          <w:szCs w:val="28"/>
        </w:rPr>
      </w:pPr>
      <w:r w:rsidRPr="005D60F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B4566D" w:rsidRDefault="00B4566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B4566D" w:rsidRDefault="00B4566D" w:rsidP="00D97A48">
      <w:pPr>
        <w:jc w:val="center"/>
        <w:rPr>
          <w:b/>
          <w:sz w:val="28"/>
          <w:szCs w:val="28"/>
        </w:rPr>
      </w:pPr>
    </w:p>
    <w:p w:rsidR="00B4566D" w:rsidRPr="002F71AC" w:rsidRDefault="00B4566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B4566D" w:rsidRPr="005D1CD6" w:rsidRDefault="00B4566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15-55</w:t>
      </w:r>
    </w:p>
    <w:p w:rsidR="00B4566D" w:rsidRDefault="00B4566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17-03                                                                                                    </w:t>
      </w:r>
    </w:p>
    <w:p w:rsidR="00B4566D" w:rsidRPr="005D1CD6" w:rsidRDefault="00B4566D" w:rsidP="005C082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B4566D" w:rsidRPr="006F79C3" w:rsidRDefault="00B4566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B4566D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B4566D" w:rsidRPr="006F79C3" w:rsidRDefault="00B4566D" w:rsidP="00E83D4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Пизова Виктора Георгиевича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B4566D" w:rsidRDefault="00B4566D" w:rsidP="00CE0585">
      <w:pPr>
        <w:jc w:val="center"/>
        <w:rPr>
          <w:b/>
          <w:bCs/>
          <w:sz w:val="28"/>
        </w:rPr>
      </w:pPr>
    </w:p>
    <w:p w:rsidR="00B4566D" w:rsidRPr="005A0F8F" w:rsidRDefault="00B4566D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83D48">
        <w:rPr>
          <w:bCs/>
          <w:sz w:val="28"/>
        </w:rPr>
        <w:t>Пизова Виктора Георгиевича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B4566D" w:rsidRDefault="00B4566D" w:rsidP="00CE0585">
      <w:pPr>
        <w:jc w:val="center"/>
        <w:rPr>
          <w:sz w:val="28"/>
          <w:szCs w:val="28"/>
        </w:rPr>
      </w:pPr>
    </w:p>
    <w:p w:rsidR="00B4566D" w:rsidRDefault="00B4566D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B4566D" w:rsidRPr="00E33682" w:rsidRDefault="00B4566D" w:rsidP="00CE0585">
      <w:pPr>
        <w:jc w:val="center"/>
        <w:rPr>
          <w:spacing w:val="60"/>
          <w:sz w:val="28"/>
          <w:szCs w:val="28"/>
        </w:rPr>
      </w:pPr>
    </w:p>
    <w:p w:rsidR="00B4566D" w:rsidRDefault="00B4566D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E83D48">
        <w:rPr>
          <w:bCs/>
          <w:sz w:val="28"/>
        </w:rPr>
        <w:t>Пизова Виктора Георгиевича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B4566D" w:rsidRDefault="00B4566D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B4566D" w:rsidRPr="00A075F2" w:rsidRDefault="00B4566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B4566D" w:rsidRDefault="00B4566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B4566D" w:rsidRDefault="00B4566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B4566D" w:rsidRPr="00A075F2" w:rsidRDefault="00B4566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4566D" w:rsidRDefault="00B4566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B4566D" w:rsidRDefault="00B4566D" w:rsidP="00CE0585">
      <w:pPr>
        <w:pStyle w:val="BodyText"/>
        <w:spacing w:line="240" w:lineRule="auto"/>
      </w:pPr>
    </w:p>
    <w:p w:rsidR="00B4566D" w:rsidRDefault="00B4566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B4566D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823"/>
    <w:rsid w:val="005C0992"/>
    <w:rsid w:val="005C2D0E"/>
    <w:rsid w:val="005C4656"/>
    <w:rsid w:val="005D1CD6"/>
    <w:rsid w:val="005D41D7"/>
    <w:rsid w:val="005D5D07"/>
    <w:rsid w:val="005D60FF"/>
    <w:rsid w:val="005E0A9F"/>
    <w:rsid w:val="005E49EB"/>
    <w:rsid w:val="0060648B"/>
    <w:rsid w:val="0061005A"/>
    <w:rsid w:val="0061146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4566D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C6E3D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B65F2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3D48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0F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60F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D60F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D60F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D60F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76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47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76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476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D60F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C4763"/>
    <w:rPr>
      <w:sz w:val="16"/>
      <w:szCs w:val="16"/>
    </w:rPr>
  </w:style>
  <w:style w:type="paragraph" w:customStyle="1" w:styleId="ConsPlusNormal">
    <w:name w:val="ConsPlusNormal"/>
    <w:uiPriority w:val="99"/>
    <w:rsid w:val="005D60F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D60F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C4763"/>
    <w:rPr>
      <w:sz w:val="24"/>
      <w:szCs w:val="24"/>
    </w:rPr>
  </w:style>
  <w:style w:type="paragraph" w:styleId="BlockText">
    <w:name w:val="Block Text"/>
    <w:basedOn w:val="Normal"/>
    <w:uiPriority w:val="99"/>
    <w:rsid w:val="005D60F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76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C476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C476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C476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C476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476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31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312</Words>
  <Characters>1785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2016-08-24T10:21:00Z</dcterms:created>
  <dcterms:modified xsi:type="dcterms:W3CDTF">2017-03-31T11:46:00Z</dcterms:modified>
</cp:coreProperties>
</file>