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719" w:rsidRPr="00D97A48" w:rsidRDefault="00036719" w:rsidP="00D97A48">
      <w:pPr>
        <w:pStyle w:val="Heading1"/>
        <w:jc w:val="center"/>
        <w:rPr>
          <w:sz w:val="28"/>
          <w:szCs w:val="28"/>
        </w:rPr>
      </w:pPr>
      <w:r w:rsidRPr="008745FF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036719" w:rsidRDefault="00036719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036719" w:rsidRDefault="00036719" w:rsidP="00D97A48">
      <w:pPr>
        <w:jc w:val="center"/>
        <w:rPr>
          <w:b/>
          <w:sz w:val="28"/>
          <w:szCs w:val="28"/>
        </w:rPr>
      </w:pPr>
    </w:p>
    <w:p w:rsidR="00036719" w:rsidRPr="002F71AC" w:rsidRDefault="00036719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036719" w:rsidRPr="005D1CD6" w:rsidRDefault="0003671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14-35</w:t>
      </w:r>
    </w:p>
    <w:p w:rsidR="00036719" w:rsidRDefault="0003671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15-47                                                                                                      </w:t>
      </w:r>
    </w:p>
    <w:p w:rsidR="00036719" w:rsidRPr="005D1CD6" w:rsidRDefault="00036719" w:rsidP="00250FDF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036719" w:rsidRPr="006F79C3" w:rsidRDefault="00036719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03671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36719" w:rsidRPr="006F79C3" w:rsidRDefault="00036719" w:rsidP="006E73EA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Гуково-Гнилушевского сельского поселения Красносулинского района Ростовской области четвертого созыва по Гуково-Гнилушевскому десятимандатному избирательному округу № 1 Коняхиной Ольги Алексеевны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036719" w:rsidRDefault="00036719" w:rsidP="00CE0585">
      <w:pPr>
        <w:jc w:val="center"/>
        <w:rPr>
          <w:b/>
          <w:bCs/>
          <w:sz w:val="28"/>
        </w:rPr>
      </w:pPr>
    </w:p>
    <w:p w:rsidR="00036719" w:rsidRPr="005A0F8F" w:rsidRDefault="00036719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Гуково-Гнилушевского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Гуково-Гнилушевскому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E73EA">
        <w:rPr>
          <w:bCs/>
          <w:sz w:val="28"/>
        </w:rPr>
        <w:t>Коняхиной Ольги Алексеевны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036719" w:rsidRDefault="00036719" w:rsidP="00CE0585">
      <w:pPr>
        <w:jc w:val="center"/>
        <w:rPr>
          <w:sz w:val="28"/>
          <w:szCs w:val="28"/>
        </w:rPr>
      </w:pPr>
    </w:p>
    <w:p w:rsidR="00036719" w:rsidRDefault="00036719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036719" w:rsidRPr="00E33682" w:rsidRDefault="00036719" w:rsidP="00CE0585">
      <w:pPr>
        <w:jc w:val="center"/>
        <w:rPr>
          <w:spacing w:val="60"/>
          <w:sz w:val="28"/>
          <w:szCs w:val="28"/>
        </w:rPr>
      </w:pPr>
    </w:p>
    <w:p w:rsidR="00036719" w:rsidRDefault="00036719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Гуково-Гнилушевского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Гуково-Гнилушевскому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E73EA">
        <w:rPr>
          <w:bCs/>
          <w:sz w:val="28"/>
        </w:rPr>
        <w:t>Коняхин</w:t>
      </w:r>
      <w:r>
        <w:rPr>
          <w:bCs/>
          <w:sz w:val="28"/>
        </w:rPr>
        <w:t>у</w:t>
      </w:r>
      <w:r w:rsidRPr="006E73EA">
        <w:rPr>
          <w:bCs/>
          <w:sz w:val="28"/>
        </w:rPr>
        <w:t xml:space="preserve"> Ольг</w:t>
      </w:r>
      <w:r>
        <w:rPr>
          <w:bCs/>
          <w:sz w:val="28"/>
        </w:rPr>
        <w:t>у</w:t>
      </w:r>
      <w:r w:rsidRPr="006E73EA">
        <w:rPr>
          <w:bCs/>
          <w:sz w:val="28"/>
        </w:rPr>
        <w:t xml:space="preserve"> Алексеевн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036719" w:rsidRDefault="00036719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036719" w:rsidRPr="00A075F2" w:rsidRDefault="0003671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036719" w:rsidRDefault="0003671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036719" w:rsidRDefault="00036719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036719" w:rsidRPr="00A075F2" w:rsidRDefault="0003671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036719" w:rsidRDefault="00036719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036719" w:rsidRDefault="00036719" w:rsidP="00CE0585">
      <w:pPr>
        <w:pStyle w:val="BodyText"/>
        <w:spacing w:line="240" w:lineRule="auto"/>
      </w:pPr>
    </w:p>
    <w:p w:rsidR="00036719" w:rsidRDefault="00036719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036719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74E4"/>
    <w:rsid w:val="0002044F"/>
    <w:rsid w:val="000216C3"/>
    <w:rsid w:val="00023263"/>
    <w:rsid w:val="00030103"/>
    <w:rsid w:val="00034AA7"/>
    <w:rsid w:val="00036719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D5EF7"/>
    <w:rsid w:val="000E1DF9"/>
    <w:rsid w:val="000E3ED8"/>
    <w:rsid w:val="000F623D"/>
    <w:rsid w:val="000F7351"/>
    <w:rsid w:val="000F7FB5"/>
    <w:rsid w:val="00104073"/>
    <w:rsid w:val="00106CAA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33CE"/>
    <w:rsid w:val="001F5548"/>
    <w:rsid w:val="00204F6F"/>
    <w:rsid w:val="00221F6D"/>
    <w:rsid w:val="00237F92"/>
    <w:rsid w:val="0024664B"/>
    <w:rsid w:val="002466DF"/>
    <w:rsid w:val="0025008E"/>
    <w:rsid w:val="00250FDF"/>
    <w:rsid w:val="0025157D"/>
    <w:rsid w:val="00251A0F"/>
    <w:rsid w:val="00254BB8"/>
    <w:rsid w:val="002601DD"/>
    <w:rsid w:val="00260F1D"/>
    <w:rsid w:val="00262DA5"/>
    <w:rsid w:val="00263B6A"/>
    <w:rsid w:val="00274500"/>
    <w:rsid w:val="00282DB2"/>
    <w:rsid w:val="00290DE9"/>
    <w:rsid w:val="00293D33"/>
    <w:rsid w:val="0029456A"/>
    <w:rsid w:val="0029697F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2E30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9290F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6DAA"/>
    <w:rsid w:val="005674AA"/>
    <w:rsid w:val="00576849"/>
    <w:rsid w:val="00586A9E"/>
    <w:rsid w:val="00596DB7"/>
    <w:rsid w:val="005A0388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A159D"/>
    <w:rsid w:val="006A6D55"/>
    <w:rsid w:val="006A7C9A"/>
    <w:rsid w:val="006A7E06"/>
    <w:rsid w:val="006B08D5"/>
    <w:rsid w:val="006B1E1D"/>
    <w:rsid w:val="006C1816"/>
    <w:rsid w:val="006D118F"/>
    <w:rsid w:val="006D1C36"/>
    <w:rsid w:val="006D387E"/>
    <w:rsid w:val="006E4373"/>
    <w:rsid w:val="006E73EA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597E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104E"/>
    <w:rsid w:val="00796066"/>
    <w:rsid w:val="007970CC"/>
    <w:rsid w:val="007A00D0"/>
    <w:rsid w:val="007B042F"/>
    <w:rsid w:val="007B11C7"/>
    <w:rsid w:val="007B562A"/>
    <w:rsid w:val="007B686A"/>
    <w:rsid w:val="007D1745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26E4C"/>
    <w:rsid w:val="00831F47"/>
    <w:rsid w:val="00832197"/>
    <w:rsid w:val="00836E7A"/>
    <w:rsid w:val="00846583"/>
    <w:rsid w:val="00867E0F"/>
    <w:rsid w:val="008745FF"/>
    <w:rsid w:val="0087539F"/>
    <w:rsid w:val="00882311"/>
    <w:rsid w:val="008829C4"/>
    <w:rsid w:val="0088308C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AEE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61C1F"/>
    <w:rsid w:val="00970218"/>
    <w:rsid w:val="00972E1F"/>
    <w:rsid w:val="009A1DEE"/>
    <w:rsid w:val="009A77E4"/>
    <w:rsid w:val="009B1743"/>
    <w:rsid w:val="009C5B34"/>
    <w:rsid w:val="009D11F9"/>
    <w:rsid w:val="009D3D1A"/>
    <w:rsid w:val="009F02C8"/>
    <w:rsid w:val="009F3647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3A97"/>
    <w:rsid w:val="00B756C0"/>
    <w:rsid w:val="00B7601B"/>
    <w:rsid w:val="00BA3FFE"/>
    <w:rsid w:val="00BB19FD"/>
    <w:rsid w:val="00BB424F"/>
    <w:rsid w:val="00BB618E"/>
    <w:rsid w:val="00BD0BE8"/>
    <w:rsid w:val="00BE381E"/>
    <w:rsid w:val="00BE7209"/>
    <w:rsid w:val="00C061A8"/>
    <w:rsid w:val="00C125B5"/>
    <w:rsid w:val="00C1644B"/>
    <w:rsid w:val="00C22C99"/>
    <w:rsid w:val="00C35D5C"/>
    <w:rsid w:val="00C5184A"/>
    <w:rsid w:val="00C62FBF"/>
    <w:rsid w:val="00C6359C"/>
    <w:rsid w:val="00C666A2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4224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16490"/>
    <w:rsid w:val="00F442A0"/>
    <w:rsid w:val="00F45E79"/>
    <w:rsid w:val="00F469E6"/>
    <w:rsid w:val="00F56DB7"/>
    <w:rsid w:val="00F644C3"/>
    <w:rsid w:val="00F658A5"/>
    <w:rsid w:val="00F65F08"/>
    <w:rsid w:val="00F721F4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25C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5F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745FF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745FF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745FF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745FF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319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319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319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319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8745FF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33198"/>
    <w:rPr>
      <w:sz w:val="16"/>
      <w:szCs w:val="16"/>
    </w:rPr>
  </w:style>
  <w:style w:type="paragraph" w:customStyle="1" w:styleId="ConsPlusNormal">
    <w:name w:val="ConsPlusNormal"/>
    <w:uiPriority w:val="99"/>
    <w:rsid w:val="008745FF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745FF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33198"/>
    <w:rPr>
      <w:sz w:val="24"/>
      <w:szCs w:val="24"/>
    </w:rPr>
  </w:style>
  <w:style w:type="paragraph" w:styleId="BlockText">
    <w:name w:val="Block Text"/>
    <w:basedOn w:val="Normal"/>
    <w:uiPriority w:val="99"/>
    <w:rsid w:val="008745FF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198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33198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3198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33198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33198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3319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13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328</Words>
  <Characters>1872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2016-08-22T06:15:00Z</dcterms:created>
  <dcterms:modified xsi:type="dcterms:W3CDTF">2017-03-31T11:21:00Z</dcterms:modified>
</cp:coreProperties>
</file>