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AE" w:rsidRPr="00D97A48" w:rsidRDefault="009B34AE" w:rsidP="00D97A48">
      <w:pPr>
        <w:pStyle w:val="Heading1"/>
        <w:jc w:val="center"/>
        <w:rPr>
          <w:sz w:val="28"/>
          <w:szCs w:val="28"/>
        </w:rPr>
      </w:pPr>
      <w:r w:rsidRPr="0016731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B34AE" w:rsidRDefault="009B34A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B34AE" w:rsidRDefault="009B34AE" w:rsidP="00D97A48">
      <w:pPr>
        <w:jc w:val="center"/>
        <w:rPr>
          <w:b/>
          <w:sz w:val="28"/>
          <w:szCs w:val="28"/>
        </w:rPr>
      </w:pPr>
    </w:p>
    <w:p w:rsidR="009B34AE" w:rsidRPr="002F71AC" w:rsidRDefault="009B34A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B34AE" w:rsidRPr="005D1CD6" w:rsidRDefault="009B34A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15-41</w:t>
      </w:r>
    </w:p>
    <w:p w:rsidR="009B34AE" w:rsidRDefault="009B34A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16-31                                                                                                   </w:t>
      </w:r>
    </w:p>
    <w:p w:rsidR="009B34AE" w:rsidRPr="005D1CD6" w:rsidRDefault="009B34AE" w:rsidP="0052429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B34AE" w:rsidRPr="006F79C3" w:rsidRDefault="009B34A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B34A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B34AE" w:rsidRPr="006F79C3" w:rsidRDefault="009B34AE" w:rsidP="007407E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Воеводина Александра Михайловича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B34AE" w:rsidRDefault="009B34AE" w:rsidP="00CE0585">
      <w:pPr>
        <w:jc w:val="center"/>
        <w:rPr>
          <w:b/>
          <w:bCs/>
          <w:sz w:val="28"/>
        </w:rPr>
      </w:pPr>
    </w:p>
    <w:p w:rsidR="009B34AE" w:rsidRPr="005A0F8F" w:rsidRDefault="009B34AE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07EF">
        <w:rPr>
          <w:bCs/>
          <w:sz w:val="28"/>
        </w:rPr>
        <w:t>Воеводина Александра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B34AE" w:rsidRDefault="009B34AE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9B34AE" w:rsidRDefault="009B34AE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B34AE" w:rsidRPr="00E33682" w:rsidRDefault="009B34AE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9B34AE" w:rsidRDefault="009B34AE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07EF">
        <w:rPr>
          <w:bCs/>
          <w:sz w:val="28"/>
        </w:rPr>
        <w:t>Воеводина Александра Михайловича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B34AE" w:rsidRDefault="009B34AE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9B34AE" w:rsidRPr="00A075F2" w:rsidRDefault="009B34A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B34AE" w:rsidRDefault="009B34A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B34AE" w:rsidRDefault="009B34A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B34AE" w:rsidRPr="00A075F2" w:rsidRDefault="009B34A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B34AE" w:rsidRDefault="009B34A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B34AE" w:rsidRDefault="009B34AE" w:rsidP="00CE0585">
      <w:pPr>
        <w:pStyle w:val="BodyText"/>
        <w:spacing w:line="240" w:lineRule="auto"/>
      </w:pPr>
    </w:p>
    <w:p w:rsidR="009B34AE" w:rsidRDefault="009B34A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B34A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67311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27007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4291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B34AE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43A22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31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731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6731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731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731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3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3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35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35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6731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B5357"/>
    <w:rPr>
      <w:sz w:val="16"/>
      <w:szCs w:val="16"/>
    </w:rPr>
  </w:style>
  <w:style w:type="paragraph" w:customStyle="1" w:styleId="ConsPlusNormal">
    <w:name w:val="ConsPlusNormal"/>
    <w:uiPriority w:val="99"/>
    <w:rsid w:val="0016731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6731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357"/>
    <w:rPr>
      <w:sz w:val="24"/>
      <w:szCs w:val="24"/>
    </w:rPr>
  </w:style>
  <w:style w:type="paragraph" w:styleId="BlockText">
    <w:name w:val="Block Text"/>
    <w:basedOn w:val="Normal"/>
    <w:uiPriority w:val="99"/>
    <w:rsid w:val="0016731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B535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B535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535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B535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535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95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324</Words>
  <Characters>1851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2016-08-24T07:09:00Z</dcterms:created>
  <dcterms:modified xsi:type="dcterms:W3CDTF">2017-03-31T11:45:00Z</dcterms:modified>
</cp:coreProperties>
</file>