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B55" w:rsidRPr="00D97A48" w:rsidRDefault="00A70B55" w:rsidP="00D97A48">
      <w:pPr>
        <w:pStyle w:val="Heading1"/>
        <w:jc w:val="center"/>
        <w:rPr>
          <w:sz w:val="28"/>
          <w:szCs w:val="28"/>
        </w:rPr>
      </w:pPr>
      <w:r w:rsidRPr="00812C0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A70B55" w:rsidRDefault="00A70B55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A70B55" w:rsidRDefault="00A70B55" w:rsidP="00D97A48">
      <w:pPr>
        <w:jc w:val="center"/>
        <w:rPr>
          <w:b/>
          <w:sz w:val="28"/>
          <w:szCs w:val="28"/>
        </w:rPr>
      </w:pPr>
    </w:p>
    <w:p w:rsidR="00A70B55" w:rsidRPr="002F71AC" w:rsidRDefault="00A70B55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A70B55" w:rsidRPr="005D1CD6" w:rsidRDefault="00A70B5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15-24</w:t>
      </w:r>
    </w:p>
    <w:p w:rsidR="00A70B55" w:rsidRDefault="00A70B5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15-53                                                                                                    </w:t>
      </w:r>
    </w:p>
    <w:p w:rsidR="00A70B55" w:rsidRPr="005D1CD6" w:rsidRDefault="00A70B55" w:rsidP="00ED674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A70B55" w:rsidRPr="006F79C3" w:rsidRDefault="00A70B55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A70B55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A70B55" w:rsidRPr="006F79C3" w:rsidRDefault="00A70B55" w:rsidP="00332DDB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Ковалевского сельского поселения Красносулинского района Ростовской области четвертого созыва по Ковалевскому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Мартынова Виктора Александровича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A70B55" w:rsidRDefault="00A70B55" w:rsidP="00CE0585">
      <w:pPr>
        <w:jc w:val="center"/>
        <w:rPr>
          <w:b/>
          <w:bCs/>
          <w:sz w:val="28"/>
        </w:rPr>
      </w:pPr>
    </w:p>
    <w:p w:rsidR="00A70B55" w:rsidRPr="005A0F8F" w:rsidRDefault="00A70B55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Ковалевскому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332DDB">
        <w:rPr>
          <w:bCs/>
          <w:sz w:val="28"/>
        </w:rPr>
        <w:t>Мартынова Виктора Александровича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A70B55" w:rsidRDefault="00A70B55" w:rsidP="00CE0585">
      <w:pPr>
        <w:jc w:val="center"/>
        <w:rPr>
          <w:sz w:val="28"/>
          <w:szCs w:val="28"/>
        </w:rPr>
      </w:pPr>
    </w:p>
    <w:p w:rsidR="00A70B55" w:rsidRDefault="00A70B55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A70B55" w:rsidRPr="00E33682" w:rsidRDefault="00A70B55" w:rsidP="00CE0585">
      <w:pPr>
        <w:jc w:val="center"/>
        <w:rPr>
          <w:spacing w:val="60"/>
          <w:sz w:val="28"/>
          <w:szCs w:val="28"/>
        </w:rPr>
      </w:pPr>
    </w:p>
    <w:p w:rsidR="00A70B55" w:rsidRDefault="00A70B55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Ковалевского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Ковалевскому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332DDB">
        <w:rPr>
          <w:bCs/>
          <w:sz w:val="28"/>
        </w:rPr>
        <w:t>Мартынова Виктора Александровича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A70B55" w:rsidRDefault="00A70B55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A70B55" w:rsidRPr="00A075F2" w:rsidRDefault="00A70B5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A70B55" w:rsidRDefault="00A70B5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A70B55" w:rsidRDefault="00A70B55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A70B55" w:rsidRPr="00A075F2" w:rsidRDefault="00A70B5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A70B55" w:rsidRDefault="00A70B55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A70B55" w:rsidRDefault="00A70B55" w:rsidP="00CE0585">
      <w:pPr>
        <w:pStyle w:val="BodyText"/>
        <w:spacing w:line="240" w:lineRule="auto"/>
      </w:pPr>
    </w:p>
    <w:p w:rsidR="00A70B55" w:rsidRDefault="00A70B55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A70B55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64CD"/>
    <w:rsid w:val="002B767A"/>
    <w:rsid w:val="002C40DB"/>
    <w:rsid w:val="002C4298"/>
    <w:rsid w:val="002C639B"/>
    <w:rsid w:val="002C6F8E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6DF"/>
    <w:rsid w:val="004A6986"/>
    <w:rsid w:val="004B499D"/>
    <w:rsid w:val="004B6CE3"/>
    <w:rsid w:val="004C275A"/>
    <w:rsid w:val="004D02F2"/>
    <w:rsid w:val="004D4B57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41EB1"/>
    <w:rsid w:val="00545A8B"/>
    <w:rsid w:val="005570B6"/>
    <w:rsid w:val="005615C8"/>
    <w:rsid w:val="00564C2E"/>
    <w:rsid w:val="00564C41"/>
    <w:rsid w:val="00565579"/>
    <w:rsid w:val="0056594C"/>
    <w:rsid w:val="00576411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49EB"/>
    <w:rsid w:val="0060648B"/>
    <w:rsid w:val="00626999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5BCA"/>
    <w:rsid w:val="00672A20"/>
    <w:rsid w:val="0067637B"/>
    <w:rsid w:val="00680AC0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2C04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6631F"/>
    <w:rsid w:val="00A7061E"/>
    <w:rsid w:val="00A70B55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D6743"/>
    <w:rsid w:val="00EE68EF"/>
    <w:rsid w:val="00EF09C7"/>
    <w:rsid w:val="00EF73B3"/>
    <w:rsid w:val="00F0293B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C0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12C04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12C04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12C04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12C04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1F8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1F8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1F8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1F8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812C04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B1F8C"/>
    <w:rPr>
      <w:sz w:val="16"/>
      <w:szCs w:val="16"/>
    </w:rPr>
  </w:style>
  <w:style w:type="paragraph" w:customStyle="1" w:styleId="ConsPlusNormal">
    <w:name w:val="ConsPlusNormal"/>
    <w:uiPriority w:val="99"/>
    <w:rsid w:val="00812C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12C04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B1F8C"/>
    <w:rPr>
      <w:sz w:val="24"/>
      <w:szCs w:val="24"/>
    </w:rPr>
  </w:style>
  <w:style w:type="paragraph" w:styleId="BlockText">
    <w:name w:val="Block Text"/>
    <w:basedOn w:val="Normal"/>
    <w:uiPriority w:val="99"/>
    <w:rsid w:val="00812C04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F8C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B1F8C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B1F8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B1F8C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B1F8C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B1F8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99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2</Pages>
  <Words>323</Words>
  <Characters>1846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2016-08-23T12:57:00Z</dcterms:created>
  <dcterms:modified xsi:type="dcterms:W3CDTF">2017-03-31T11:42:00Z</dcterms:modified>
</cp:coreProperties>
</file>