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AE8" w:rsidRPr="00D97A48" w:rsidRDefault="008D6AE8" w:rsidP="007E6F71">
      <w:pPr>
        <w:pStyle w:val="Heading1"/>
        <w:jc w:val="center"/>
        <w:rPr>
          <w:sz w:val="28"/>
          <w:szCs w:val="28"/>
        </w:rPr>
      </w:pPr>
      <w:r w:rsidRPr="00897A7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D6AE8" w:rsidRDefault="008D6AE8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D6AE8" w:rsidRDefault="008D6AE8" w:rsidP="007E6F71">
      <w:pPr>
        <w:jc w:val="center"/>
        <w:rPr>
          <w:b/>
          <w:sz w:val="28"/>
          <w:szCs w:val="28"/>
        </w:rPr>
      </w:pPr>
    </w:p>
    <w:p w:rsidR="008D6AE8" w:rsidRDefault="008D6AE8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D6AE8" w:rsidRPr="00CD11D7" w:rsidRDefault="008D6AE8" w:rsidP="007E6F71"/>
    <w:p w:rsidR="008D6AE8" w:rsidRPr="005D1CD6" w:rsidRDefault="008D6AE8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15-74</w:t>
      </w:r>
    </w:p>
    <w:p w:rsidR="008D6AE8" w:rsidRDefault="008D6AE8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17-47                                                                                                      </w:t>
      </w:r>
    </w:p>
    <w:p w:rsidR="008D6AE8" w:rsidRPr="005D1CD6" w:rsidRDefault="008D6AE8" w:rsidP="0095464C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D6AE8" w:rsidRPr="006F79C3" w:rsidRDefault="008D6AE8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D6AE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D6AE8" w:rsidRPr="006F79C3" w:rsidRDefault="008D6AE8" w:rsidP="002D746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Комиссаровскому десятимандатному избирательному округу № 1 Клименко Елены Васильевны,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8D6AE8" w:rsidRDefault="008D6AE8" w:rsidP="007E6F71">
      <w:pPr>
        <w:jc w:val="center"/>
        <w:rPr>
          <w:b/>
          <w:bCs/>
          <w:sz w:val="28"/>
        </w:rPr>
      </w:pPr>
    </w:p>
    <w:p w:rsidR="008D6AE8" w:rsidRPr="005A0F8F" w:rsidRDefault="008D6AE8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Комиссаровского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D7465">
        <w:rPr>
          <w:bCs/>
          <w:sz w:val="28"/>
        </w:rPr>
        <w:t>Клименко Елены Васильевны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8D6AE8" w:rsidRDefault="008D6AE8" w:rsidP="007E6F71">
      <w:pPr>
        <w:jc w:val="center"/>
        <w:rPr>
          <w:sz w:val="28"/>
          <w:szCs w:val="28"/>
        </w:rPr>
      </w:pPr>
    </w:p>
    <w:p w:rsidR="008D6AE8" w:rsidRDefault="008D6AE8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D6AE8" w:rsidRPr="00E33682" w:rsidRDefault="008D6AE8" w:rsidP="007E6F71">
      <w:pPr>
        <w:jc w:val="center"/>
        <w:rPr>
          <w:spacing w:val="60"/>
          <w:sz w:val="28"/>
          <w:szCs w:val="28"/>
        </w:rPr>
      </w:pPr>
    </w:p>
    <w:p w:rsidR="008D6AE8" w:rsidRDefault="008D6AE8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Комиссаровского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Комиссаровскому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D7465">
        <w:rPr>
          <w:bCs/>
          <w:sz w:val="28"/>
        </w:rPr>
        <w:t>Клименко Елен</w:t>
      </w:r>
      <w:r>
        <w:rPr>
          <w:bCs/>
          <w:sz w:val="28"/>
        </w:rPr>
        <w:t>у</w:t>
      </w:r>
      <w:r w:rsidRPr="002D7465">
        <w:rPr>
          <w:bCs/>
          <w:sz w:val="28"/>
        </w:rPr>
        <w:t xml:space="preserve"> Васильевн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8D6AE8" w:rsidRDefault="008D6AE8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8D6AE8" w:rsidRPr="00A075F2" w:rsidRDefault="008D6AE8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D6AE8" w:rsidRDefault="008D6AE8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D6AE8" w:rsidRDefault="008D6AE8" w:rsidP="007E6F71">
      <w:pPr>
        <w:pStyle w:val="BodyText"/>
        <w:spacing w:line="240" w:lineRule="auto"/>
      </w:pPr>
    </w:p>
    <w:p w:rsidR="008D6AE8" w:rsidRDefault="008D6AE8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D6AE8" w:rsidRDefault="008D6AE8" w:rsidP="007E6F71">
      <w:pPr>
        <w:pStyle w:val="BodyText"/>
        <w:spacing w:line="240" w:lineRule="auto"/>
      </w:pPr>
    </w:p>
    <w:p w:rsidR="008D6AE8" w:rsidRDefault="008D6AE8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D6AE8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5295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D7465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43827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97A77"/>
    <w:rsid w:val="008A1894"/>
    <w:rsid w:val="008A6022"/>
    <w:rsid w:val="008A6317"/>
    <w:rsid w:val="008A6A32"/>
    <w:rsid w:val="008B166E"/>
    <w:rsid w:val="008B48CC"/>
    <w:rsid w:val="008D6AE8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33FDF"/>
    <w:rsid w:val="00940057"/>
    <w:rsid w:val="0095464C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439A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A7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97A7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97A7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97A7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97A7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45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45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45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45E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897A7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7345E"/>
    <w:rPr>
      <w:sz w:val="16"/>
      <w:szCs w:val="16"/>
    </w:rPr>
  </w:style>
  <w:style w:type="paragraph" w:customStyle="1" w:styleId="ConsPlusNormal">
    <w:name w:val="ConsPlusNormal"/>
    <w:uiPriority w:val="99"/>
    <w:rsid w:val="00897A7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97A7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7345E"/>
    <w:rPr>
      <w:sz w:val="24"/>
      <w:szCs w:val="24"/>
    </w:rPr>
  </w:style>
  <w:style w:type="paragraph" w:styleId="BlockText">
    <w:name w:val="Block Text"/>
    <w:basedOn w:val="Normal"/>
    <w:uiPriority w:val="99"/>
    <w:rsid w:val="00897A7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45E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7345E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7345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7345E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7345E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7345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922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282</Words>
  <Characters>1612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2016-08-24T12:17:00Z</dcterms:created>
  <dcterms:modified xsi:type="dcterms:W3CDTF">2017-03-31T11:50:00Z</dcterms:modified>
</cp:coreProperties>
</file>