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60" w:rsidRPr="00D97A48" w:rsidRDefault="00107260" w:rsidP="007E6F71">
      <w:pPr>
        <w:pStyle w:val="Heading1"/>
        <w:jc w:val="center"/>
        <w:rPr>
          <w:sz w:val="28"/>
          <w:szCs w:val="28"/>
        </w:rPr>
      </w:pPr>
      <w:r w:rsidRPr="0055116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07260" w:rsidRDefault="00107260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07260" w:rsidRDefault="00107260" w:rsidP="007E6F71">
      <w:pPr>
        <w:jc w:val="center"/>
        <w:rPr>
          <w:b/>
          <w:sz w:val="28"/>
          <w:szCs w:val="28"/>
        </w:rPr>
      </w:pPr>
    </w:p>
    <w:p w:rsidR="00107260" w:rsidRDefault="00107260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07260" w:rsidRPr="00CD11D7" w:rsidRDefault="00107260" w:rsidP="007E6F71"/>
    <w:p w:rsidR="00107260" w:rsidRPr="005D1CD6" w:rsidRDefault="0010726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15-71</w:t>
      </w:r>
    </w:p>
    <w:p w:rsidR="00107260" w:rsidRDefault="0010726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17-41                                                                                                       </w:t>
      </w:r>
    </w:p>
    <w:p w:rsidR="00107260" w:rsidRPr="005D1CD6" w:rsidRDefault="00107260" w:rsidP="0087622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07260" w:rsidRPr="006F79C3" w:rsidRDefault="00107260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0726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07260" w:rsidRPr="006F79C3" w:rsidRDefault="00107260" w:rsidP="007300A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Комиссаровскому десятимандатному избирательному округу № 1 Марченко Игоря Евгеньевича,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107260" w:rsidRDefault="00107260" w:rsidP="007E6F71">
      <w:pPr>
        <w:jc w:val="center"/>
        <w:rPr>
          <w:b/>
          <w:bCs/>
          <w:sz w:val="28"/>
        </w:rPr>
      </w:pPr>
    </w:p>
    <w:p w:rsidR="00107260" w:rsidRPr="005A0F8F" w:rsidRDefault="00107260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300A7">
        <w:rPr>
          <w:bCs/>
          <w:sz w:val="28"/>
        </w:rPr>
        <w:t>Марченко Игоря Евгеньевича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07260" w:rsidRDefault="00107260" w:rsidP="007E6F71">
      <w:pPr>
        <w:jc w:val="center"/>
        <w:rPr>
          <w:sz w:val="28"/>
          <w:szCs w:val="28"/>
        </w:rPr>
      </w:pPr>
    </w:p>
    <w:p w:rsidR="00107260" w:rsidRDefault="00107260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07260" w:rsidRPr="00E33682" w:rsidRDefault="00107260" w:rsidP="007E6F71">
      <w:pPr>
        <w:jc w:val="center"/>
        <w:rPr>
          <w:spacing w:val="60"/>
          <w:sz w:val="28"/>
          <w:szCs w:val="28"/>
        </w:rPr>
      </w:pPr>
    </w:p>
    <w:p w:rsidR="00107260" w:rsidRDefault="00107260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300A7">
        <w:rPr>
          <w:bCs/>
          <w:sz w:val="28"/>
        </w:rPr>
        <w:t>Марченко Игоря Евгеньевича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107260" w:rsidRDefault="00107260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07260" w:rsidRPr="00A075F2" w:rsidRDefault="0010726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07260" w:rsidRDefault="0010726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07260" w:rsidRDefault="00107260" w:rsidP="007E6F71">
      <w:pPr>
        <w:pStyle w:val="BodyText"/>
        <w:spacing w:line="240" w:lineRule="auto"/>
      </w:pPr>
    </w:p>
    <w:p w:rsidR="00107260" w:rsidRDefault="00107260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07260" w:rsidRDefault="00107260" w:rsidP="007E6F71">
      <w:pPr>
        <w:pStyle w:val="BodyText"/>
        <w:spacing w:line="240" w:lineRule="auto"/>
      </w:pPr>
    </w:p>
    <w:p w:rsidR="00107260" w:rsidRDefault="00107260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07260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07260"/>
    <w:rsid w:val="001135BC"/>
    <w:rsid w:val="00122738"/>
    <w:rsid w:val="00125A83"/>
    <w:rsid w:val="00134478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157D"/>
    <w:rsid w:val="00533BEB"/>
    <w:rsid w:val="00541EB1"/>
    <w:rsid w:val="00545A8B"/>
    <w:rsid w:val="00551168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76223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6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116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5116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5116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5116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CC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CC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CC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CC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5116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42CC7"/>
    <w:rPr>
      <w:sz w:val="16"/>
      <w:szCs w:val="16"/>
    </w:rPr>
  </w:style>
  <w:style w:type="paragraph" w:customStyle="1" w:styleId="ConsPlusNormal">
    <w:name w:val="ConsPlusNormal"/>
    <w:uiPriority w:val="99"/>
    <w:rsid w:val="0055116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5116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42CC7"/>
    <w:rPr>
      <w:sz w:val="24"/>
      <w:szCs w:val="24"/>
    </w:rPr>
  </w:style>
  <w:style w:type="paragraph" w:styleId="BlockText">
    <w:name w:val="Block Text"/>
    <w:basedOn w:val="Normal"/>
    <w:uiPriority w:val="99"/>
    <w:rsid w:val="0055116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CC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42CC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42CC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2CC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42CC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2CC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283</Words>
  <Characters>1615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2016-08-24T12:03:00Z</dcterms:created>
  <dcterms:modified xsi:type="dcterms:W3CDTF">2017-03-31T11:49:00Z</dcterms:modified>
</cp:coreProperties>
</file>