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B45" w:rsidRPr="00D97A48" w:rsidRDefault="00561B45" w:rsidP="00D97A48">
      <w:pPr>
        <w:pStyle w:val="Heading1"/>
        <w:jc w:val="center"/>
        <w:rPr>
          <w:sz w:val="28"/>
          <w:szCs w:val="28"/>
        </w:rPr>
      </w:pPr>
      <w:r w:rsidRPr="005B5C7E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561B45" w:rsidRDefault="00561B45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61B45" w:rsidRDefault="00561B45" w:rsidP="00D97A48">
      <w:pPr>
        <w:jc w:val="center"/>
        <w:rPr>
          <w:b/>
          <w:sz w:val="28"/>
          <w:szCs w:val="28"/>
        </w:rPr>
      </w:pPr>
    </w:p>
    <w:p w:rsidR="00561B45" w:rsidRPr="002F71AC" w:rsidRDefault="00561B45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561B45" w:rsidRPr="005D1CD6" w:rsidRDefault="00561B45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15-6</w:t>
      </w:r>
    </w:p>
    <w:p w:rsidR="00561B45" w:rsidRDefault="00561B45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15-13                                                                                                     </w:t>
      </w:r>
    </w:p>
    <w:p w:rsidR="00561B45" w:rsidRPr="005D1CD6" w:rsidRDefault="00561B45" w:rsidP="00E81045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61B45" w:rsidRPr="006F79C3" w:rsidRDefault="00561B45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61B45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61B45" w:rsidRPr="006F79C3" w:rsidRDefault="00561B45" w:rsidP="000D02F7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Долотинского сельского поселения Красносулинского района Ростовской области четвертого созыва по Долотинскому десятимандатному избирательному округу № 1 Луценко Виктора Алексеевича,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561B45" w:rsidRDefault="00561B45" w:rsidP="00CE0585">
      <w:pPr>
        <w:jc w:val="center"/>
        <w:rPr>
          <w:b/>
          <w:bCs/>
          <w:sz w:val="28"/>
        </w:rPr>
      </w:pPr>
    </w:p>
    <w:p w:rsidR="00561B45" w:rsidRPr="005A0F8F" w:rsidRDefault="00561B45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Долотинского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Долотинскому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0D02F7">
        <w:rPr>
          <w:bCs/>
          <w:sz w:val="28"/>
        </w:rPr>
        <w:t>Луценко Виктора Алексеевича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561B45" w:rsidRDefault="00561B45" w:rsidP="00CE0585">
      <w:pPr>
        <w:jc w:val="center"/>
        <w:rPr>
          <w:sz w:val="28"/>
          <w:szCs w:val="28"/>
        </w:rPr>
      </w:pPr>
    </w:p>
    <w:p w:rsidR="00561B45" w:rsidRDefault="00561B45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561B45" w:rsidRPr="00E33682" w:rsidRDefault="00561B45" w:rsidP="00CE0585">
      <w:pPr>
        <w:jc w:val="center"/>
        <w:rPr>
          <w:spacing w:val="60"/>
          <w:sz w:val="28"/>
          <w:szCs w:val="28"/>
        </w:rPr>
      </w:pPr>
    </w:p>
    <w:p w:rsidR="00561B45" w:rsidRDefault="00561B45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Долотинского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Долотинскому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0D02F7">
        <w:rPr>
          <w:bCs/>
          <w:sz w:val="28"/>
        </w:rPr>
        <w:t>Луценко Виктора Алексеевича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561B45" w:rsidRDefault="00561B45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561B45" w:rsidRPr="00A075F2" w:rsidRDefault="00561B45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561B45" w:rsidRDefault="00561B45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561B45" w:rsidRDefault="00561B45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561B45" w:rsidRPr="00A075F2" w:rsidRDefault="00561B45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61B45" w:rsidRDefault="00561B45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561B45" w:rsidRDefault="00561B45" w:rsidP="00CE0585">
      <w:pPr>
        <w:pStyle w:val="BodyText"/>
        <w:spacing w:line="240" w:lineRule="auto"/>
      </w:pPr>
    </w:p>
    <w:p w:rsidR="00561B45" w:rsidRDefault="00561B45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561B45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421E"/>
    <w:rsid w:val="000C5AA3"/>
    <w:rsid w:val="000C5BB7"/>
    <w:rsid w:val="000C5CE6"/>
    <w:rsid w:val="000D02F7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A44CE"/>
    <w:rsid w:val="001C385C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B767A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27FDE"/>
    <w:rsid w:val="00332ABF"/>
    <w:rsid w:val="00342AFB"/>
    <w:rsid w:val="00346A36"/>
    <w:rsid w:val="00353949"/>
    <w:rsid w:val="0035774F"/>
    <w:rsid w:val="00377735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A16DF"/>
    <w:rsid w:val="004B499D"/>
    <w:rsid w:val="004B6CE3"/>
    <w:rsid w:val="004C275A"/>
    <w:rsid w:val="004D02F2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1B45"/>
    <w:rsid w:val="00564C2E"/>
    <w:rsid w:val="00564C41"/>
    <w:rsid w:val="00565579"/>
    <w:rsid w:val="0056594C"/>
    <w:rsid w:val="00596DB7"/>
    <w:rsid w:val="005A0F8F"/>
    <w:rsid w:val="005A3877"/>
    <w:rsid w:val="005B5C7E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06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26114"/>
    <w:rsid w:val="00831F47"/>
    <w:rsid w:val="00832197"/>
    <w:rsid w:val="00836E7A"/>
    <w:rsid w:val="00846583"/>
    <w:rsid w:val="00851991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9E2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58C3"/>
    <w:rsid w:val="00A6631F"/>
    <w:rsid w:val="00A7061E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51C5C"/>
    <w:rsid w:val="00B641B7"/>
    <w:rsid w:val="00B75E11"/>
    <w:rsid w:val="00B7601B"/>
    <w:rsid w:val="00B82686"/>
    <w:rsid w:val="00BB19FD"/>
    <w:rsid w:val="00BB424F"/>
    <w:rsid w:val="00BD0BE8"/>
    <w:rsid w:val="00BE381E"/>
    <w:rsid w:val="00C061A8"/>
    <w:rsid w:val="00C125B5"/>
    <w:rsid w:val="00C12BDE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231C5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712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1045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C7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B5C7E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B5C7E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B5C7E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B5C7E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114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114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114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1146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5B5C7E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51146"/>
    <w:rPr>
      <w:sz w:val="16"/>
      <w:szCs w:val="16"/>
    </w:rPr>
  </w:style>
  <w:style w:type="paragraph" w:customStyle="1" w:styleId="ConsPlusNormal">
    <w:name w:val="ConsPlusNormal"/>
    <w:uiPriority w:val="99"/>
    <w:rsid w:val="005B5C7E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5B5C7E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651146"/>
    <w:rPr>
      <w:sz w:val="24"/>
      <w:szCs w:val="24"/>
    </w:rPr>
  </w:style>
  <w:style w:type="paragraph" w:styleId="BlockText">
    <w:name w:val="Block Text"/>
    <w:basedOn w:val="Normal"/>
    <w:uiPriority w:val="99"/>
    <w:rsid w:val="005B5C7E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1146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51146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51146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51146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651146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51146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8474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321</Words>
  <Characters>1833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2016-08-23T11:34:00Z</dcterms:created>
  <dcterms:modified xsi:type="dcterms:W3CDTF">2017-03-31T11:38:00Z</dcterms:modified>
</cp:coreProperties>
</file>