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25" w:rsidRPr="00D97A48" w:rsidRDefault="00682425" w:rsidP="00D97A48">
      <w:pPr>
        <w:pStyle w:val="Heading1"/>
        <w:jc w:val="center"/>
        <w:rPr>
          <w:sz w:val="28"/>
          <w:szCs w:val="28"/>
        </w:rPr>
      </w:pPr>
      <w:r w:rsidRPr="002741E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82425" w:rsidRDefault="0068242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82425" w:rsidRDefault="00682425" w:rsidP="00D97A48">
      <w:pPr>
        <w:jc w:val="center"/>
        <w:rPr>
          <w:b/>
          <w:sz w:val="28"/>
          <w:szCs w:val="28"/>
        </w:rPr>
      </w:pPr>
    </w:p>
    <w:p w:rsidR="00682425" w:rsidRPr="002F71AC" w:rsidRDefault="0068242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82425" w:rsidRPr="005D1CD6" w:rsidRDefault="0068242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</w:t>
      </w:r>
      <w:bookmarkStart w:id="0" w:name="_GoBack"/>
      <w:r>
        <w:rPr>
          <w:sz w:val="28"/>
          <w:szCs w:val="28"/>
        </w:rPr>
        <w:t>22</w:t>
      </w:r>
      <w:bookmarkEnd w:id="0"/>
    </w:p>
    <w:p w:rsidR="00682425" w:rsidRDefault="0068242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15-08                                                                                                    </w:t>
      </w:r>
    </w:p>
    <w:p w:rsidR="00682425" w:rsidRPr="005D1CD6" w:rsidRDefault="00682425" w:rsidP="00FB6BE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82425" w:rsidRPr="006F79C3" w:rsidRDefault="0068242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8242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82425" w:rsidRPr="006F79C3" w:rsidRDefault="00682425" w:rsidP="0042033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Варлашиной Светланы Евгеньевны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82425" w:rsidRDefault="00682425" w:rsidP="00CE0585">
      <w:pPr>
        <w:jc w:val="center"/>
        <w:rPr>
          <w:b/>
          <w:bCs/>
          <w:sz w:val="28"/>
        </w:rPr>
      </w:pPr>
    </w:p>
    <w:p w:rsidR="00682425" w:rsidRPr="005A0F8F" w:rsidRDefault="0068242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2033C">
        <w:rPr>
          <w:bCs/>
          <w:sz w:val="28"/>
        </w:rPr>
        <w:t>Варлашиной Светланы Евгеньевны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82425" w:rsidRDefault="00682425" w:rsidP="00CE0585">
      <w:pPr>
        <w:jc w:val="center"/>
        <w:rPr>
          <w:sz w:val="28"/>
          <w:szCs w:val="28"/>
        </w:rPr>
      </w:pPr>
    </w:p>
    <w:p w:rsidR="00682425" w:rsidRDefault="0068242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82425" w:rsidRPr="00E33682" w:rsidRDefault="00682425" w:rsidP="00CE0585">
      <w:pPr>
        <w:jc w:val="center"/>
        <w:rPr>
          <w:spacing w:val="60"/>
          <w:sz w:val="28"/>
          <w:szCs w:val="28"/>
        </w:rPr>
      </w:pPr>
    </w:p>
    <w:p w:rsidR="00682425" w:rsidRDefault="0068242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2033C">
        <w:rPr>
          <w:bCs/>
          <w:sz w:val="28"/>
        </w:rPr>
        <w:t>Варлашин</w:t>
      </w:r>
      <w:r>
        <w:rPr>
          <w:bCs/>
          <w:sz w:val="28"/>
        </w:rPr>
        <w:t>у</w:t>
      </w:r>
      <w:r w:rsidRPr="0042033C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42033C">
        <w:rPr>
          <w:bCs/>
          <w:sz w:val="28"/>
        </w:rPr>
        <w:t xml:space="preserve"> Евгеньевн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82425" w:rsidRDefault="0068242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82425" w:rsidRPr="00A075F2" w:rsidRDefault="0068242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82425" w:rsidRDefault="0068242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82425" w:rsidRDefault="0068242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82425" w:rsidRPr="00A075F2" w:rsidRDefault="0068242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82425" w:rsidRDefault="0068242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82425" w:rsidRDefault="00682425" w:rsidP="00CE0585">
      <w:pPr>
        <w:pStyle w:val="BodyText"/>
        <w:spacing w:line="240" w:lineRule="auto"/>
      </w:pPr>
    </w:p>
    <w:p w:rsidR="00682425" w:rsidRDefault="0068242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8242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1E5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0D82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82425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3465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6BE0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1E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41E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41E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41E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41E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FC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FC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FC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FC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741E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0FCD"/>
    <w:rPr>
      <w:sz w:val="16"/>
      <w:szCs w:val="16"/>
    </w:rPr>
  </w:style>
  <w:style w:type="paragraph" w:customStyle="1" w:styleId="ConsPlusNormal">
    <w:name w:val="ConsPlusNormal"/>
    <w:uiPriority w:val="99"/>
    <w:rsid w:val="002741E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741E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50FCD"/>
    <w:rPr>
      <w:sz w:val="24"/>
      <w:szCs w:val="24"/>
    </w:rPr>
  </w:style>
  <w:style w:type="paragraph" w:styleId="BlockText">
    <w:name w:val="Block Text"/>
    <w:basedOn w:val="Normal"/>
    <w:uiPriority w:val="99"/>
    <w:rsid w:val="002741E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FC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0FC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0FC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0FC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50FC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0FC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89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322</Words>
  <Characters>1836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2016-08-17T08:20:00Z</dcterms:created>
  <dcterms:modified xsi:type="dcterms:W3CDTF">2017-03-31T11:18:00Z</dcterms:modified>
</cp:coreProperties>
</file>