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367F" w:rsidRPr="00D97A48" w:rsidRDefault="00E1367F" w:rsidP="00D97A48">
      <w:pPr>
        <w:pStyle w:val="Heading1"/>
        <w:jc w:val="center"/>
        <w:rPr>
          <w:sz w:val="28"/>
          <w:szCs w:val="28"/>
        </w:rPr>
      </w:pPr>
      <w:r w:rsidRPr="00F669CF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E1367F" w:rsidRDefault="00E1367F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E1367F" w:rsidRDefault="00E1367F" w:rsidP="00D97A48">
      <w:pPr>
        <w:jc w:val="center"/>
        <w:rPr>
          <w:b/>
          <w:sz w:val="28"/>
          <w:szCs w:val="28"/>
        </w:rPr>
      </w:pPr>
    </w:p>
    <w:p w:rsidR="00E1367F" w:rsidRPr="002F71AC" w:rsidRDefault="00E1367F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E1367F" w:rsidRPr="005D1CD6" w:rsidRDefault="00E1367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14-32</w:t>
      </w:r>
    </w:p>
    <w:p w:rsidR="00E1367F" w:rsidRDefault="00E1367F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15-40                                                                                                     </w:t>
      </w:r>
    </w:p>
    <w:p w:rsidR="00E1367F" w:rsidRPr="005D1CD6" w:rsidRDefault="00E1367F" w:rsidP="005B3440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E1367F" w:rsidRPr="006F79C3" w:rsidRDefault="00E1367F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E1367F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E1367F" w:rsidRPr="006F79C3" w:rsidRDefault="00E1367F" w:rsidP="00B756C0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Гуково-Гнилушевского сельского поселения Красносулинского района Ростовской области четвертого созыва по Гуково-Гнилушевскому десятимандатному избирательному округу № 1 Евсеевой Светланы Владиславовны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E1367F" w:rsidRDefault="00E1367F" w:rsidP="00CE0585">
      <w:pPr>
        <w:jc w:val="center"/>
        <w:rPr>
          <w:b/>
          <w:bCs/>
          <w:sz w:val="28"/>
        </w:rPr>
      </w:pPr>
    </w:p>
    <w:p w:rsidR="00E1367F" w:rsidRPr="005A0F8F" w:rsidRDefault="00E1367F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B756C0">
        <w:rPr>
          <w:bCs/>
          <w:sz w:val="28"/>
        </w:rPr>
        <w:t>Евсеевой Светланы Владиславовны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E1367F" w:rsidRDefault="00E1367F" w:rsidP="00CE0585">
      <w:pPr>
        <w:jc w:val="center"/>
        <w:rPr>
          <w:sz w:val="28"/>
          <w:szCs w:val="28"/>
        </w:rPr>
      </w:pPr>
    </w:p>
    <w:p w:rsidR="00E1367F" w:rsidRDefault="00E1367F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E1367F" w:rsidRPr="00E33682" w:rsidRDefault="00E1367F" w:rsidP="00CE0585">
      <w:pPr>
        <w:jc w:val="center"/>
        <w:rPr>
          <w:spacing w:val="60"/>
          <w:sz w:val="28"/>
          <w:szCs w:val="28"/>
        </w:rPr>
      </w:pPr>
    </w:p>
    <w:p w:rsidR="00E1367F" w:rsidRDefault="00E1367F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Гуково-Гнилушевского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Гуково-Гнилушевскому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B756C0">
        <w:rPr>
          <w:bCs/>
          <w:sz w:val="28"/>
        </w:rPr>
        <w:t>Евсеев</w:t>
      </w:r>
      <w:r>
        <w:rPr>
          <w:bCs/>
          <w:sz w:val="28"/>
        </w:rPr>
        <w:t>у</w:t>
      </w:r>
      <w:r w:rsidRPr="00B756C0">
        <w:rPr>
          <w:bCs/>
          <w:sz w:val="28"/>
        </w:rPr>
        <w:t xml:space="preserve"> Светлан</w:t>
      </w:r>
      <w:r>
        <w:rPr>
          <w:bCs/>
          <w:sz w:val="28"/>
        </w:rPr>
        <w:t>у</w:t>
      </w:r>
      <w:r w:rsidRPr="00B756C0">
        <w:rPr>
          <w:bCs/>
          <w:sz w:val="28"/>
        </w:rPr>
        <w:t xml:space="preserve"> Владиславовн</w:t>
      </w:r>
      <w:r>
        <w:rPr>
          <w:bCs/>
          <w:sz w:val="28"/>
        </w:rPr>
        <w:t>у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E1367F" w:rsidRDefault="00E1367F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E1367F" w:rsidRPr="00A075F2" w:rsidRDefault="00E1367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E1367F" w:rsidRDefault="00E1367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E1367F" w:rsidRDefault="00E1367F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E1367F" w:rsidRPr="00A075F2" w:rsidRDefault="00E1367F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E1367F" w:rsidRDefault="00E1367F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E1367F" w:rsidRDefault="00E1367F" w:rsidP="00CE0585">
      <w:pPr>
        <w:pStyle w:val="BodyText"/>
        <w:spacing w:line="240" w:lineRule="auto"/>
      </w:pPr>
    </w:p>
    <w:p w:rsidR="00E1367F" w:rsidRDefault="00E1367F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E1367F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074E4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D5EF7"/>
    <w:rsid w:val="000E1DF9"/>
    <w:rsid w:val="000E3ED8"/>
    <w:rsid w:val="000F623D"/>
    <w:rsid w:val="000F7351"/>
    <w:rsid w:val="000F7FB5"/>
    <w:rsid w:val="00104073"/>
    <w:rsid w:val="00107060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B3504"/>
    <w:rsid w:val="001C385C"/>
    <w:rsid w:val="001C4172"/>
    <w:rsid w:val="001D4505"/>
    <w:rsid w:val="001D6B4A"/>
    <w:rsid w:val="001E33CE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9697F"/>
    <w:rsid w:val="002B11C2"/>
    <w:rsid w:val="002B767A"/>
    <w:rsid w:val="002C1EC1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2E30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033C"/>
    <w:rsid w:val="00422A47"/>
    <w:rsid w:val="004263AC"/>
    <w:rsid w:val="00436637"/>
    <w:rsid w:val="00450F8A"/>
    <w:rsid w:val="00452BA6"/>
    <w:rsid w:val="00455465"/>
    <w:rsid w:val="0046059F"/>
    <w:rsid w:val="00460A8F"/>
    <w:rsid w:val="00462F57"/>
    <w:rsid w:val="00467D68"/>
    <w:rsid w:val="00476D95"/>
    <w:rsid w:val="0049290F"/>
    <w:rsid w:val="004A16DF"/>
    <w:rsid w:val="004B499D"/>
    <w:rsid w:val="004B6CE3"/>
    <w:rsid w:val="004C275A"/>
    <w:rsid w:val="004D7F4D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6DAA"/>
    <w:rsid w:val="005674AA"/>
    <w:rsid w:val="00576849"/>
    <w:rsid w:val="00586A9E"/>
    <w:rsid w:val="00596DB7"/>
    <w:rsid w:val="005A0388"/>
    <w:rsid w:val="005A0F8F"/>
    <w:rsid w:val="005A3877"/>
    <w:rsid w:val="005B2792"/>
    <w:rsid w:val="005B3440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76B16"/>
    <w:rsid w:val="00680AC0"/>
    <w:rsid w:val="006A159D"/>
    <w:rsid w:val="006A6D55"/>
    <w:rsid w:val="006A7C9A"/>
    <w:rsid w:val="006A7E06"/>
    <w:rsid w:val="006B08D5"/>
    <w:rsid w:val="006B1E1D"/>
    <w:rsid w:val="006C1816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2597E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86D7B"/>
    <w:rsid w:val="00796066"/>
    <w:rsid w:val="007970CC"/>
    <w:rsid w:val="007A00D0"/>
    <w:rsid w:val="007B042F"/>
    <w:rsid w:val="007B11C7"/>
    <w:rsid w:val="007B562A"/>
    <w:rsid w:val="007B686A"/>
    <w:rsid w:val="007D1745"/>
    <w:rsid w:val="007D1913"/>
    <w:rsid w:val="007D77F9"/>
    <w:rsid w:val="007D79CF"/>
    <w:rsid w:val="007E1E76"/>
    <w:rsid w:val="007E2312"/>
    <w:rsid w:val="007E2E63"/>
    <w:rsid w:val="007E7450"/>
    <w:rsid w:val="007E7F33"/>
    <w:rsid w:val="007F2C6D"/>
    <w:rsid w:val="00801C1F"/>
    <w:rsid w:val="00826114"/>
    <w:rsid w:val="00826E4C"/>
    <w:rsid w:val="00831F47"/>
    <w:rsid w:val="00832197"/>
    <w:rsid w:val="00836E7A"/>
    <w:rsid w:val="00846583"/>
    <w:rsid w:val="00867E0F"/>
    <w:rsid w:val="0087539F"/>
    <w:rsid w:val="00882311"/>
    <w:rsid w:val="008829C4"/>
    <w:rsid w:val="0088308C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AEE"/>
    <w:rsid w:val="008E0EF0"/>
    <w:rsid w:val="008E1712"/>
    <w:rsid w:val="008E418D"/>
    <w:rsid w:val="008F56B4"/>
    <w:rsid w:val="008F6206"/>
    <w:rsid w:val="009147C6"/>
    <w:rsid w:val="009156EA"/>
    <w:rsid w:val="00924117"/>
    <w:rsid w:val="00924959"/>
    <w:rsid w:val="00926956"/>
    <w:rsid w:val="009308EA"/>
    <w:rsid w:val="00933C2D"/>
    <w:rsid w:val="00940057"/>
    <w:rsid w:val="0095793C"/>
    <w:rsid w:val="00961C1F"/>
    <w:rsid w:val="00970218"/>
    <w:rsid w:val="00972E1F"/>
    <w:rsid w:val="009A1DEE"/>
    <w:rsid w:val="009A77E4"/>
    <w:rsid w:val="009B1743"/>
    <w:rsid w:val="009C5B34"/>
    <w:rsid w:val="009D11F9"/>
    <w:rsid w:val="009F02C8"/>
    <w:rsid w:val="009F3647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460A7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641B7"/>
    <w:rsid w:val="00B756C0"/>
    <w:rsid w:val="00B7601B"/>
    <w:rsid w:val="00BA3FFE"/>
    <w:rsid w:val="00BB19FD"/>
    <w:rsid w:val="00BB424F"/>
    <w:rsid w:val="00BB618E"/>
    <w:rsid w:val="00BD0BE8"/>
    <w:rsid w:val="00BE381E"/>
    <w:rsid w:val="00BE7209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C7AEA"/>
    <w:rsid w:val="00CD11D7"/>
    <w:rsid w:val="00CD4F4F"/>
    <w:rsid w:val="00CE00A2"/>
    <w:rsid w:val="00CE0585"/>
    <w:rsid w:val="00CF0AEA"/>
    <w:rsid w:val="00CF126F"/>
    <w:rsid w:val="00CF314F"/>
    <w:rsid w:val="00CF6DB1"/>
    <w:rsid w:val="00D00190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67F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7D98"/>
    <w:rsid w:val="00E96A86"/>
    <w:rsid w:val="00EB16AE"/>
    <w:rsid w:val="00EB2EB5"/>
    <w:rsid w:val="00EC079B"/>
    <w:rsid w:val="00ED2146"/>
    <w:rsid w:val="00ED2EDE"/>
    <w:rsid w:val="00EF09C7"/>
    <w:rsid w:val="00EF73B3"/>
    <w:rsid w:val="00F01182"/>
    <w:rsid w:val="00F0293B"/>
    <w:rsid w:val="00F16490"/>
    <w:rsid w:val="00F442A0"/>
    <w:rsid w:val="00F45E79"/>
    <w:rsid w:val="00F469E6"/>
    <w:rsid w:val="00F56DB7"/>
    <w:rsid w:val="00F644C3"/>
    <w:rsid w:val="00F658A5"/>
    <w:rsid w:val="00F65F08"/>
    <w:rsid w:val="00F669CF"/>
    <w:rsid w:val="00F721F4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25C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9CF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F669CF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F669CF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669CF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669CF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30CD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30CD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30CD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30CD1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F669CF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F30CD1"/>
    <w:rPr>
      <w:sz w:val="16"/>
      <w:szCs w:val="16"/>
    </w:rPr>
  </w:style>
  <w:style w:type="paragraph" w:customStyle="1" w:styleId="ConsPlusNormal">
    <w:name w:val="ConsPlusNormal"/>
    <w:uiPriority w:val="99"/>
    <w:rsid w:val="00F669CF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F669CF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F30CD1"/>
    <w:rPr>
      <w:sz w:val="24"/>
      <w:szCs w:val="24"/>
    </w:rPr>
  </w:style>
  <w:style w:type="paragraph" w:styleId="BlockText">
    <w:name w:val="Block Text"/>
    <w:basedOn w:val="Normal"/>
    <w:uiPriority w:val="99"/>
    <w:rsid w:val="00F669CF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30CD1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30CD1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F30CD1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30CD1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F30CD1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30CD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5520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7</TotalTime>
  <Pages>2</Pages>
  <Words>330</Words>
  <Characters>1884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2016-08-22T06:04:00Z</dcterms:created>
  <dcterms:modified xsi:type="dcterms:W3CDTF">2017-03-31T11:20:00Z</dcterms:modified>
</cp:coreProperties>
</file>