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81" w:rsidRPr="00D97A48" w:rsidRDefault="00B90E81" w:rsidP="00D97A48">
      <w:pPr>
        <w:pStyle w:val="Heading1"/>
        <w:jc w:val="center"/>
        <w:rPr>
          <w:sz w:val="28"/>
          <w:szCs w:val="28"/>
        </w:rPr>
      </w:pPr>
      <w:r w:rsidRPr="00D5385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90E81" w:rsidRDefault="00B90E81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90E81" w:rsidRDefault="00B90E81" w:rsidP="00D97A48">
      <w:pPr>
        <w:jc w:val="center"/>
        <w:rPr>
          <w:b/>
          <w:sz w:val="28"/>
          <w:szCs w:val="28"/>
        </w:rPr>
      </w:pPr>
    </w:p>
    <w:p w:rsidR="00B90E81" w:rsidRPr="002F71AC" w:rsidRDefault="00B90E81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90E81" w:rsidRPr="005D1CD6" w:rsidRDefault="00B90E8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15-13</w:t>
      </w:r>
    </w:p>
    <w:p w:rsidR="00B90E81" w:rsidRDefault="00B90E8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15-29                                                                                                    </w:t>
      </w:r>
    </w:p>
    <w:p w:rsidR="00B90E81" w:rsidRPr="005D1CD6" w:rsidRDefault="00B90E81" w:rsidP="006F298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90E81" w:rsidRPr="006F79C3" w:rsidRDefault="00B90E81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90E8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90E81" w:rsidRPr="006F79C3" w:rsidRDefault="00B90E81" w:rsidP="00665BC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Дергачева Владимира Николаевича,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B90E81" w:rsidRDefault="00B90E81" w:rsidP="00CE0585">
      <w:pPr>
        <w:jc w:val="center"/>
        <w:rPr>
          <w:b/>
          <w:bCs/>
          <w:sz w:val="28"/>
        </w:rPr>
      </w:pPr>
    </w:p>
    <w:p w:rsidR="00B90E81" w:rsidRPr="005A0F8F" w:rsidRDefault="00B90E81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51207">
        <w:rPr>
          <w:bCs/>
          <w:sz w:val="28"/>
        </w:rPr>
        <w:t>Дергачева Владимира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90E81" w:rsidRDefault="00B90E81" w:rsidP="00CE0585">
      <w:pPr>
        <w:jc w:val="center"/>
        <w:rPr>
          <w:sz w:val="28"/>
          <w:szCs w:val="28"/>
        </w:rPr>
      </w:pPr>
    </w:p>
    <w:p w:rsidR="00B90E81" w:rsidRDefault="00B90E81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90E81" w:rsidRPr="00E33682" w:rsidRDefault="00B90E81" w:rsidP="00CE0585">
      <w:pPr>
        <w:jc w:val="center"/>
        <w:rPr>
          <w:spacing w:val="60"/>
          <w:sz w:val="28"/>
          <w:szCs w:val="28"/>
        </w:rPr>
      </w:pPr>
    </w:p>
    <w:p w:rsidR="00B90E81" w:rsidRDefault="00B90E81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51207">
        <w:rPr>
          <w:bCs/>
          <w:sz w:val="28"/>
        </w:rPr>
        <w:t>Дергачева Владимира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B90E81" w:rsidRDefault="00B90E81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90E81" w:rsidRPr="00A075F2" w:rsidRDefault="00B90E8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90E81" w:rsidRDefault="00B90E8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90E81" w:rsidRDefault="00B90E81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90E81" w:rsidRPr="00A075F2" w:rsidRDefault="00B90E8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90E81" w:rsidRDefault="00B90E81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90E81" w:rsidRDefault="00B90E81" w:rsidP="00CE0585">
      <w:pPr>
        <w:pStyle w:val="BodyText"/>
        <w:spacing w:line="240" w:lineRule="auto"/>
      </w:pPr>
    </w:p>
    <w:p w:rsidR="00B90E81" w:rsidRDefault="00B90E81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90E81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1A52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298F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90E81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3853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540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85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385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385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5385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5385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F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F2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F2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F2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5385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7F28"/>
    <w:rPr>
      <w:sz w:val="16"/>
      <w:szCs w:val="16"/>
    </w:rPr>
  </w:style>
  <w:style w:type="paragraph" w:customStyle="1" w:styleId="ConsPlusNormal">
    <w:name w:val="ConsPlusNormal"/>
    <w:uiPriority w:val="99"/>
    <w:rsid w:val="00D5385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5385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7F28"/>
    <w:rPr>
      <w:sz w:val="24"/>
      <w:szCs w:val="24"/>
    </w:rPr>
  </w:style>
  <w:style w:type="paragraph" w:styleId="BlockText">
    <w:name w:val="Block Text"/>
    <w:basedOn w:val="Normal"/>
    <w:uiPriority w:val="99"/>
    <w:rsid w:val="00D5385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F2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7F2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7F2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7F2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07F2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7F2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323</Words>
  <Characters>1843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2016-08-23T12:11:00Z</dcterms:created>
  <dcterms:modified xsi:type="dcterms:W3CDTF">2017-03-31T11:40:00Z</dcterms:modified>
</cp:coreProperties>
</file>