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F99" w:rsidRPr="00D97A48" w:rsidRDefault="00C25F99" w:rsidP="00D97A48">
      <w:pPr>
        <w:pStyle w:val="Heading1"/>
        <w:jc w:val="center"/>
        <w:rPr>
          <w:sz w:val="28"/>
          <w:szCs w:val="28"/>
        </w:rPr>
      </w:pPr>
      <w:r w:rsidRPr="00C1790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25F99" w:rsidRDefault="00C25F9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25F99" w:rsidRDefault="00C25F99" w:rsidP="00D97A48">
      <w:pPr>
        <w:jc w:val="center"/>
        <w:rPr>
          <w:b/>
          <w:sz w:val="28"/>
          <w:szCs w:val="28"/>
        </w:rPr>
      </w:pPr>
    </w:p>
    <w:p w:rsidR="00C25F99" w:rsidRPr="002F71AC" w:rsidRDefault="00C25F9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C25F99" w:rsidRPr="005D1CD6" w:rsidRDefault="00C25F9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15-44</w:t>
      </w:r>
    </w:p>
    <w:p w:rsidR="00C25F99" w:rsidRDefault="00C25F9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16-37                                                                                                    </w:t>
      </w:r>
    </w:p>
    <w:p w:rsidR="00C25F99" w:rsidRPr="005D1CD6" w:rsidRDefault="00C25F99" w:rsidP="000266CB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25F99" w:rsidRPr="006F79C3" w:rsidRDefault="00C25F9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25F9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25F99" w:rsidRPr="006F79C3" w:rsidRDefault="00C25F99" w:rsidP="00131D7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сельского поселения Красносулинского района Ростовской области четвертого созыва по Пролетарскому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Клименко Ольги Николаевны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C25F99" w:rsidRDefault="00C25F99" w:rsidP="00CE0585">
      <w:pPr>
        <w:jc w:val="center"/>
        <w:rPr>
          <w:b/>
          <w:bCs/>
          <w:sz w:val="28"/>
        </w:rPr>
      </w:pPr>
    </w:p>
    <w:p w:rsidR="00C25F99" w:rsidRPr="005A0F8F" w:rsidRDefault="00C25F99" w:rsidP="001715F1">
      <w:pPr>
        <w:tabs>
          <w:tab w:val="left" w:pos="1276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Пролетарскому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31D73">
        <w:rPr>
          <w:bCs/>
          <w:sz w:val="28"/>
        </w:rPr>
        <w:t>Клименко Ольги Николаевны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C25F99" w:rsidRDefault="00C25F99" w:rsidP="001715F1">
      <w:pPr>
        <w:tabs>
          <w:tab w:val="left" w:pos="1276"/>
        </w:tabs>
        <w:jc w:val="center"/>
        <w:rPr>
          <w:sz w:val="28"/>
          <w:szCs w:val="28"/>
        </w:rPr>
      </w:pPr>
    </w:p>
    <w:p w:rsidR="00C25F99" w:rsidRDefault="00C25F99" w:rsidP="001715F1">
      <w:pPr>
        <w:tabs>
          <w:tab w:val="left" w:pos="1276"/>
        </w:tabs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25F99" w:rsidRPr="00E33682" w:rsidRDefault="00C25F99" w:rsidP="001715F1">
      <w:pPr>
        <w:tabs>
          <w:tab w:val="left" w:pos="1276"/>
        </w:tabs>
        <w:jc w:val="center"/>
        <w:rPr>
          <w:spacing w:val="60"/>
          <w:sz w:val="28"/>
          <w:szCs w:val="28"/>
        </w:rPr>
      </w:pPr>
    </w:p>
    <w:p w:rsidR="00C25F99" w:rsidRDefault="00C25F99" w:rsidP="001715F1">
      <w:pPr>
        <w:tabs>
          <w:tab w:val="left" w:pos="127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Пролетарскому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31D73">
        <w:rPr>
          <w:bCs/>
          <w:sz w:val="28"/>
        </w:rPr>
        <w:t>Клименко Ольг</w:t>
      </w:r>
      <w:r>
        <w:rPr>
          <w:bCs/>
          <w:sz w:val="28"/>
        </w:rPr>
        <w:t>у</w:t>
      </w:r>
      <w:r w:rsidRPr="00131D73">
        <w:rPr>
          <w:bCs/>
          <w:sz w:val="28"/>
        </w:rPr>
        <w:t xml:space="preserve"> Николаевн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C25F99" w:rsidRDefault="00C25F99" w:rsidP="001715F1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2.  Выдать зарегистрированному кандидату удостоверение  установленного образца.</w:t>
      </w:r>
    </w:p>
    <w:p w:rsidR="00C25F99" w:rsidRPr="00A075F2" w:rsidRDefault="00C25F9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25F99" w:rsidRDefault="00C25F9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25F99" w:rsidRDefault="00C25F9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C25F99" w:rsidRPr="00A075F2" w:rsidRDefault="00C25F9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25F99" w:rsidRDefault="00C25F9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25F99" w:rsidRDefault="00C25F99" w:rsidP="00CE0585">
      <w:pPr>
        <w:pStyle w:val="BodyText"/>
        <w:spacing w:line="240" w:lineRule="auto"/>
      </w:pPr>
    </w:p>
    <w:p w:rsidR="00C25F99" w:rsidRDefault="00C25F9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25F99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66CB"/>
    <w:rsid w:val="00030103"/>
    <w:rsid w:val="00034AA7"/>
    <w:rsid w:val="00050A33"/>
    <w:rsid w:val="00054857"/>
    <w:rsid w:val="00057169"/>
    <w:rsid w:val="00060CE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2FE"/>
    <w:rsid w:val="000E1C9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25C8E"/>
    <w:rsid w:val="00131D73"/>
    <w:rsid w:val="00134761"/>
    <w:rsid w:val="00140D6E"/>
    <w:rsid w:val="0014447A"/>
    <w:rsid w:val="00144D1E"/>
    <w:rsid w:val="0015384E"/>
    <w:rsid w:val="00160D8C"/>
    <w:rsid w:val="00163242"/>
    <w:rsid w:val="001715F1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2BE7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1EC1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96E"/>
    <w:rsid w:val="00513C7C"/>
    <w:rsid w:val="00515BCC"/>
    <w:rsid w:val="0052666E"/>
    <w:rsid w:val="005306DD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1D9D"/>
    <w:rsid w:val="00585295"/>
    <w:rsid w:val="00594A2A"/>
    <w:rsid w:val="00596DB7"/>
    <w:rsid w:val="005A0F8F"/>
    <w:rsid w:val="005A3877"/>
    <w:rsid w:val="005B4DF8"/>
    <w:rsid w:val="005B7157"/>
    <w:rsid w:val="005C0992"/>
    <w:rsid w:val="005C2D0E"/>
    <w:rsid w:val="005C4656"/>
    <w:rsid w:val="005D1CD6"/>
    <w:rsid w:val="005D2EE4"/>
    <w:rsid w:val="005D41D7"/>
    <w:rsid w:val="005D5D07"/>
    <w:rsid w:val="005E0A9F"/>
    <w:rsid w:val="005E42CE"/>
    <w:rsid w:val="005E49EB"/>
    <w:rsid w:val="0060648B"/>
    <w:rsid w:val="0061167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67EE0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07EF"/>
    <w:rsid w:val="007471B6"/>
    <w:rsid w:val="007509D8"/>
    <w:rsid w:val="00761CED"/>
    <w:rsid w:val="00762A10"/>
    <w:rsid w:val="00764FC2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D20D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478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07430"/>
    <w:rsid w:val="00C125B5"/>
    <w:rsid w:val="00C12BDE"/>
    <w:rsid w:val="00C1644B"/>
    <w:rsid w:val="00C1790F"/>
    <w:rsid w:val="00C22C99"/>
    <w:rsid w:val="00C2324E"/>
    <w:rsid w:val="00C25F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E1D4E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A686F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90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1790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1790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1790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1790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06B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06B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06B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6B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1790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406B5"/>
    <w:rPr>
      <w:sz w:val="16"/>
      <w:szCs w:val="16"/>
    </w:rPr>
  </w:style>
  <w:style w:type="paragraph" w:customStyle="1" w:styleId="ConsPlusNormal">
    <w:name w:val="ConsPlusNormal"/>
    <w:uiPriority w:val="99"/>
    <w:rsid w:val="00C1790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1790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406B5"/>
    <w:rPr>
      <w:sz w:val="24"/>
      <w:szCs w:val="24"/>
    </w:rPr>
  </w:style>
  <w:style w:type="paragraph" w:styleId="BlockText">
    <w:name w:val="Block Text"/>
    <w:basedOn w:val="Normal"/>
    <w:uiPriority w:val="99"/>
    <w:rsid w:val="00C1790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6B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406B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406B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06B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406B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06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81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321</Words>
  <Characters>1834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2016-08-24T07:16:00Z</dcterms:created>
  <dcterms:modified xsi:type="dcterms:W3CDTF">2017-03-31T11:45:00Z</dcterms:modified>
</cp:coreProperties>
</file>