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749" w:rsidRPr="00D97A48" w:rsidRDefault="007E0749" w:rsidP="005D5017">
      <w:pPr>
        <w:pStyle w:val="Heading1"/>
        <w:jc w:val="center"/>
        <w:rPr>
          <w:sz w:val="28"/>
          <w:szCs w:val="28"/>
        </w:rPr>
      </w:pPr>
      <w:r w:rsidRPr="002E786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E0749" w:rsidRDefault="007E0749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7E0749" w:rsidRDefault="007E0749" w:rsidP="005D5017">
      <w:pPr>
        <w:jc w:val="center"/>
        <w:rPr>
          <w:b/>
          <w:sz w:val="28"/>
          <w:szCs w:val="28"/>
        </w:rPr>
      </w:pPr>
    </w:p>
    <w:p w:rsidR="007E0749" w:rsidRDefault="007E0749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E0749" w:rsidRPr="00CD11D7" w:rsidRDefault="007E0749" w:rsidP="005D5017"/>
    <w:p w:rsidR="007E0749" w:rsidRPr="005D1CD6" w:rsidRDefault="007E074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13</w:t>
      </w:r>
    </w:p>
    <w:p w:rsidR="007E0749" w:rsidRPr="005D1CD6" w:rsidRDefault="007E074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E0749" w:rsidRPr="006F79C3" w:rsidRDefault="007E074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E074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E0749" w:rsidRPr="003071B1" w:rsidRDefault="007E0749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Захаровой Нины Валерьяновны,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7E0749" w:rsidRDefault="007E0749" w:rsidP="005D5017">
      <w:pPr>
        <w:ind w:firstLine="709"/>
        <w:jc w:val="center"/>
        <w:rPr>
          <w:b/>
          <w:bCs/>
          <w:sz w:val="28"/>
        </w:rPr>
      </w:pPr>
    </w:p>
    <w:p w:rsidR="007E0749" w:rsidRPr="009153EC" w:rsidRDefault="007E074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Захаровой Нины Валерьяновны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7E0749" w:rsidRPr="009153EC" w:rsidRDefault="007E0749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Захаровой Ниной Валерьяновной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7E0749" w:rsidRPr="009153EC" w:rsidRDefault="007E074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7E0749" w:rsidRDefault="007E0749" w:rsidP="005D5017">
      <w:pPr>
        <w:ind w:firstLine="709"/>
        <w:jc w:val="center"/>
        <w:rPr>
          <w:sz w:val="28"/>
          <w:szCs w:val="28"/>
        </w:rPr>
      </w:pPr>
    </w:p>
    <w:p w:rsidR="007E0749" w:rsidRDefault="007E074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E0749" w:rsidRPr="00E33682" w:rsidRDefault="007E0749" w:rsidP="005D5017">
      <w:pPr>
        <w:ind w:firstLine="709"/>
        <w:jc w:val="center"/>
        <w:rPr>
          <w:spacing w:val="60"/>
          <w:sz w:val="28"/>
          <w:szCs w:val="28"/>
        </w:rPr>
      </w:pPr>
    </w:p>
    <w:p w:rsidR="007E0749" w:rsidRPr="009153EC" w:rsidRDefault="007E074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Захарову Нину Валерьяновну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1953 </w:t>
      </w:r>
      <w:r w:rsidRPr="009153EC">
        <w:rPr>
          <w:sz w:val="28"/>
        </w:rPr>
        <w:t xml:space="preserve">года рождения, место жительства: Ростовская область, </w:t>
      </w:r>
      <w:r>
        <w:rPr>
          <w:sz w:val="28"/>
        </w:rPr>
        <w:t>Красносулинский район,</w:t>
      </w:r>
      <w:r w:rsidRPr="009153EC">
        <w:rPr>
          <w:sz w:val="28"/>
        </w:rPr>
        <w:t xml:space="preserve"> </w:t>
      </w:r>
      <w:r>
        <w:rPr>
          <w:sz w:val="28"/>
        </w:rPr>
        <w:t>п. Пригородный</w:t>
      </w:r>
      <w:r w:rsidRPr="009153EC">
        <w:rPr>
          <w:sz w:val="28"/>
        </w:rPr>
        <w:t xml:space="preserve">, </w:t>
      </w:r>
      <w:r>
        <w:rPr>
          <w:sz w:val="28"/>
        </w:rPr>
        <w:t xml:space="preserve">пенсионер, </w:t>
      </w:r>
      <w:r w:rsidRPr="009153EC">
        <w:rPr>
          <w:sz w:val="28"/>
        </w:rPr>
        <w:t xml:space="preserve">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35</w:t>
      </w:r>
      <w:r w:rsidRPr="00477C45">
        <w:rPr>
          <w:sz w:val="28"/>
        </w:rPr>
        <w:t xml:space="preserve"> минут.</w:t>
      </w:r>
    </w:p>
    <w:p w:rsidR="007E0749" w:rsidRPr="009153EC" w:rsidRDefault="007E074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7E0749" w:rsidRPr="009153EC" w:rsidRDefault="007E074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7E0749" w:rsidRPr="009153EC" w:rsidRDefault="007E074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7E0749" w:rsidRPr="009153EC" w:rsidRDefault="007E074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7E0749" w:rsidRDefault="007E074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E0749" w:rsidRDefault="007E074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E0749" w:rsidRPr="00A075F2" w:rsidRDefault="007E074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7E0749" w:rsidRPr="005D5017" w:rsidRDefault="007E074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7E0749" w:rsidRPr="005D5017" w:rsidRDefault="007E0749" w:rsidP="005D5017">
      <w:pPr>
        <w:ind w:firstLine="709"/>
        <w:rPr>
          <w:sz w:val="28"/>
          <w:szCs w:val="20"/>
        </w:rPr>
      </w:pPr>
    </w:p>
    <w:p w:rsidR="007E0749" w:rsidRPr="005D5017" w:rsidRDefault="007E074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7E0749" w:rsidRPr="005D5017" w:rsidRDefault="007E0749" w:rsidP="005D5017">
      <w:pPr>
        <w:ind w:firstLine="709"/>
        <w:rPr>
          <w:sz w:val="28"/>
          <w:szCs w:val="20"/>
        </w:rPr>
      </w:pPr>
    </w:p>
    <w:p w:rsidR="007E0749" w:rsidRPr="005D5017" w:rsidRDefault="007E0749" w:rsidP="005D5017">
      <w:pPr>
        <w:ind w:firstLine="709"/>
        <w:rPr>
          <w:sz w:val="28"/>
          <w:szCs w:val="20"/>
        </w:rPr>
      </w:pPr>
    </w:p>
    <w:p w:rsidR="007E0749" w:rsidRPr="005D5017" w:rsidRDefault="007E0749" w:rsidP="005D5017">
      <w:pPr>
        <w:ind w:firstLine="709"/>
        <w:rPr>
          <w:sz w:val="28"/>
          <w:szCs w:val="20"/>
        </w:rPr>
      </w:pPr>
    </w:p>
    <w:p w:rsidR="007E0749" w:rsidRPr="005D5017" w:rsidRDefault="007E0749" w:rsidP="005D5017">
      <w:pPr>
        <w:ind w:firstLine="709"/>
        <w:rPr>
          <w:sz w:val="28"/>
          <w:szCs w:val="20"/>
        </w:rPr>
      </w:pPr>
    </w:p>
    <w:p w:rsidR="007E0749" w:rsidRPr="005D5017" w:rsidRDefault="007E0749" w:rsidP="005D5017">
      <w:pPr>
        <w:ind w:firstLine="709"/>
        <w:rPr>
          <w:sz w:val="28"/>
          <w:szCs w:val="20"/>
        </w:rPr>
      </w:pPr>
    </w:p>
    <w:p w:rsidR="007E0749" w:rsidRPr="005D5017" w:rsidRDefault="007E0749" w:rsidP="005D5017">
      <w:pPr>
        <w:ind w:firstLine="709"/>
        <w:rPr>
          <w:sz w:val="28"/>
          <w:szCs w:val="20"/>
        </w:rPr>
      </w:pPr>
    </w:p>
    <w:p w:rsidR="007E0749" w:rsidRDefault="007E0749" w:rsidP="005D5017">
      <w:pPr>
        <w:pStyle w:val="BodyText"/>
        <w:spacing w:line="240" w:lineRule="auto"/>
        <w:ind w:firstLine="709"/>
      </w:pPr>
    </w:p>
    <w:sectPr w:rsidR="007E074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3298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7EAB"/>
    <w:rsid w:val="00177F03"/>
    <w:rsid w:val="00184ECA"/>
    <w:rsid w:val="00185218"/>
    <w:rsid w:val="00190B4F"/>
    <w:rsid w:val="00195406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E7869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7969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C508C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2EE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0749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3482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92C81"/>
    <w:rsid w:val="009A1DEE"/>
    <w:rsid w:val="009A77E4"/>
    <w:rsid w:val="009B1743"/>
    <w:rsid w:val="009C5B34"/>
    <w:rsid w:val="009D11F9"/>
    <w:rsid w:val="009D641F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35FF0"/>
    <w:rsid w:val="00B45BA3"/>
    <w:rsid w:val="00B641B7"/>
    <w:rsid w:val="00B7211B"/>
    <w:rsid w:val="00B7601B"/>
    <w:rsid w:val="00BB0B53"/>
    <w:rsid w:val="00BB19FD"/>
    <w:rsid w:val="00BB3BC7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302A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2B74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61C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7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501</Words>
  <Characters>2858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4</cp:revision>
  <cp:lastPrinted>2023-08-02T11:24:00Z</cp:lastPrinted>
  <dcterms:created xsi:type="dcterms:W3CDTF">2023-08-01T16:58:00Z</dcterms:created>
  <dcterms:modified xsi:type="dcterms:W3CDTF">2023-08-02T11:24:00Z</dcterms:modified>
</cp:coreProperties>
</file>