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0CFD" w:rsidRPr="00D97A48" w:rsidRDefault="00970CFD" w:rsidP="00D97A48">
      <w:pPr>
        <w:pStyle w:val="Heading1"/>
        <w:jc w:val="center"/>
        <w:rPr>
          <w:sz w:val="28"/>
          <w:szCs w:val="28"/>
        </w:rPr>
      </w:pPr>
      <w:r w:rsidRPr="00A2009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970CFD" w:rsidRDefault="00970CFD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970CFD" w:rsidRDefault="00970CFD" w:rsidP="00D97A48">
      <w:pPr>
        <w:jc w:val="center"/>
        <w:rPr>
          <w:b/>
          <w:sz w:val="28"/>
          <w:szCs w:val="28"/>
        </w:rPr>
      </w:pPr>
    </w:p>
    <w:p w:rsidR="00970CFD" w:rsidRPr="002F71AC" w:rsidRDefault="00970CFD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970CFD" w:rsidRPr="005D1CD6" w:rsidRDefault="00970CF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14-24</w:t>
      </w:r>
    </w:p>
    <w:p w:rsidR="00970CFD" w:rsidRDefault="00970CFD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15-15                                                                                                     </w:t>
      </w:r>
    </w:p>
    <w:p w:rsidR="00970CFD" w:rsidRPr="005D1CD6" w:rsidRDefault="00970CFD" w:rsidP="00A141BE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970CFD" w:rsidRPr="006F79C3" w:rsidRDefault="00970CFD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970CFD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970CFD" w:rsidRPr="006F79C3" w:rsidRDefault="00970CFD" w:rsidP="008829C4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Горненского городского поселения Красносулинского района Ростовской области четвертого созыва по Горненскому десятимандатному избирательному округу № 1 Кубышкиной Веры Генриховны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970CFD" w:rsidRDefault="00970CFD" w:rsidP="00CE0585">
      <w:pPr>
        <w:jc w:val="center"/>
        <w:rPr>
          <w:b/>
          <w:bCs/>
          <w:sz w:val="28"/>
        </w:rPr>
      </w:pPr>
    </w:p>
    <w:p w:rsidR="00970CFD" w:rsidRPr="005A0F8F" w:rsidRDefault="00970CFD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829C4">
        <w:rPr>
          <w:bCs/>
          <w:sz w:val="28"/>
        </w:rPr>
        <w:t>Кубышкиной Веры Генриховны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970CFD" w:rsidRDefault="00970CFD" w:rsidP="00CE0585">
      <w:pPr>
        <w:jc w:val="center"/>
        <w:rPr>
          <w:sz w:val="28"/>
          <w:szCs w:val="28"/>
        </w:rPr>
      </w:pPr>
    </w:p>
    <w:p w:rsidR="00970CFD" w:rsidRDefault="00970CFD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970CFD" w:rsidRPr="00E33682" w:rsidRDefault="00970CFD" w:rsidP="00CE0585">
      <w:pPr>
        <w:jc w:val="center"/>
        <w:rPr>
          <w:spacing w:val="60"/>
          <w:sz w:val="28"/>
          <w:szCs w:val="28"/>
        </w:rPr>
      </w:pPr>
    </w:p>
    <w:p w:rsidR="00970CFD" w:rsidRDefault="00970CFD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Горненского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городского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Горненскому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829C4">
        <w:rPr>
          <w:bCs/>
          <w:sz w:val="28"/>
        </w:rPr>
        <w:t>Кубышкиной Веры Генриховны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970CFD" w:rsidRDefault="00970CFD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970CFD" w:rsidRPr="00A075F2" w:rsidRDefault="00970CF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970CFD" w:rsidRDefault="00970CF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970CFD" w:rsidRDefault="00970CFD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970CFD" w:rsidRPr="00A075F2" w:rsidRDefault="00970CFD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970CFD" w:rsidRDefault="00970CFD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970CFD" w:rsidRDefault="00970CFD" w:rsidP="00CE0585">
      <w:pPr>
        <w:pStyle w:val="BodyText"/>
        <w:spacing w:line="240" w:lineRule="auto"/>
      </w:pPr>
    </w:p>
    <w:p w:rsidR="00970CFD" w:rsidRDefault="00970CFD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970CFD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76849"/>
    <w:rsid w:val="00586A9E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686A"/>
    <w:rsid w:val="007D1913"/>
    <w:rsid w:val="007D77F9"/>
    <w:rsid w:val="007D79CF"/>
    <w:rsid w:val="007E1E76"/>
    <w:rsid w:val="007E2312"/>
    <w:rsid w:val="007E2E63"/>
    <w:rsid w:val="007E7450"/>
    <w:rsid w:val="007E7F33"/>
    <w:rsid w:val="007F147B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29C4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70218"/>
    <w:rsid w:val="00970CFD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41BE"/>
    <w:rsid w:val="00A153CC"/>
    <w:rsid w:val="00A20096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03AD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A3FFE"/>
    <w:rsid w:val="00BB19FD"/>
    <w:rsid w:val="00BB424F"/>
    <w:rsid w:val="00BB618E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442A0"/>
    <w:rsid w:val="00F45E79"/>
    <w:rsid w:val="00F56DB7"/>
    <w:rsid w:val="00F644C3"/>
    <w:rsid w:val="00F658A5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009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2009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009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009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2009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0A1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0A1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0A1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0A12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A2009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90A12"/>
    <w:rPr>
      <w:sz w:val="16"/>
      <w:szCs w:val="16"/>
    </w:rPr>
  </w:style>
  <w:style w:type="paragraph" w:customStyle="1" w:styleId="ConsPlusNormal">
    <w:name w:val="ConsPlusNormal"/>
    <w:uiPriority w:val="99"/>
    <w:rsid w:val="00A2009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A2009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90A12"/>
    <w:rPr>
      <w:sz w:val="24"/>
      <w:szCs w:val="24"/>
    </w:rPr>
  </w:style>
  <w:style w:type="paragraph" w:styleId="BlockText">
    <w:name w:val="Block Text"/>
    <w:basedOn w:val="Normal"/>
    <w:uiPriority w:val="99"/>
    <w:rsid w:val="00A2009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0A12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90A12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90A12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90A12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90A12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0A12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08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320</Words>
  <Characters>1828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2016-08-17T08:25:00Z</dcterms:created>
  <dcterms:modified xsi:type="dcterms:W3CDTF">2017-03-31T11:19:00Z</dcterms:modified>
</cp:coreProperties>
</file>