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5895" w:rsidRPr="00D97A48" w:rsidRDefault="00C55895" w:rsidP="00D97A48">
      <w:pPr>
        <w:pStyle w:val="Heading1"/>
        <w:jc w:val="center"/>
        <w:rPr>
          <w:sz w:val="28"/>
          <w:szCs w:val="28"/>
        </w:rPr>
      </w:pPr>
      <w:r w:rsidRPr="00205FCF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4pt;height:41.4pt" fillcolor="window">
            <v:imagedata r:id="rId5" o:title=""/>
          </v:shape>
        </w:pict>
      </w:r>
      <w:r>
        <w:rPr>
          <w:rFonts w:ascii="Arial" w:hAnsi="Arial"/>
          <w:b w:val="0"/>
          <w:sz w:val="22"/>
        </w:rPr>
        <w:br/>
      </w:r>
      <w:r w:rsidRPr="00D97A48">
        <w:rPr>
          <w:sz w:val="28"/>
          <w:szCs w:val="28"/>
        </w:rPr>
        <w:t>ТЕРРИТОРИАЛЬНАЯ ИЗБИРАТЕЛЬНАЯ КОМИССИЯ</w:t>
      </w:r>
    </w:p>
    <w:p w:rsidR="00C55895" w:rsidRDefault="00C55895" w:rsidP="00D97A48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C55895" w:rsidRDefault="00C55895" w:rsidP="00D97A48">
      <w:pPr>
        <w:jc w:val="center"/>
        <w:rPr>
          <w:b/>
          <w:sz w:val="28"/>
          <w:szCs w:val="28"/>
        </w:rPr>
      </w:pPr>
    </w:p>
    <w:p w:rsidR="00C55895" w:rsidRPr="002F71AC" w:rsidRDefault="00C55895" w:rsidP="002F71AC">
      <w:pPr>
        <w:pStyle w:val="Heading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C55895" w:rsidRPr="005D1CD6" w:rsidRDefault="00C55895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>12 августа 2016 года</w:t>
      </w:r>
      <w:r>
        <w:rPr>
          <w:sz w:val="28"/>
          <w:szCs w:val="28"/>
        </w:rPr>
        <w:tab/>
        <w:t>15-32</w:t>
      </w:r>
    </w:p>
    <w:p w:rsidR="00C55895" w:rsidRDefault="00C55895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 xml:space="preserve">16-11                                                                                                    </w:t>
      </w:r>
    </w:p>
    <w:p w:rsidR="00C55895" w:rsidRPr="005D1CD6" w:rsidRDefault="00C55895" w:rsidP="007A3B9A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C55895" w:rsidRPr="006F79C3" w:rsidRDefault="00C55895" w:rsidP="00CE0585">
      <w:pPr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C55895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C55895" w:rsidRPr="006F79C3" w:rsidRDefault="00C55895" w:rsidP="00A56073">
            <w:pPr>
              <w:tabs>
                <w:tab w:val="left" w:pos="5845"/>
                <w:tab w:val="left" w:pos="7088"/>
              </w:tabs>
              <w:ind w:left="33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Комиссаровского сельского поселения Красносулинского района Ростовской области четвертого созыва по </w:t>
            </w:r>
            <w:r w:rsidRPr="002C7301">
              <w:rPr>
                <w:b/>
                <w:bCs/>
                <w:sz w:val="28"/>
              </w:rPr>
              <w:t>Комиссаровск</w:t>
            </w:r>
            <w:r>
              <w:rPr>
                <w:b/>
                <w:bCs/>
                <w:sz w:val="28"/>
              </w:rPr>
              <w:t>ому</w:t>
            </w:r>
            <w:r w:rsidRPr="002C7301">
              <w:rPr>
                <w:b/>
                <w:bCs/>
                <w:sz w:val="28"/>
              </w:rPr>
              <w:t xml:space="preserve"> </w:t>
            </w:r>
            <w:r w:rsidRPr="00F062E2">
              <w:rPr>
                <w:b/>
                <w:bCs/>
                <w:sz w:val="28"/>
              </w:rPr>
              <w:t xml:space="preserve">десятимандатному избирательному округу № 1 </w:t>
            </w:r>
            <w:r>
              <w:rPr>
                <w:b/>
                <w:bCs/>
                <w:sz w:val="28"/>
              </w:rPr>
              <w:t>Загоруйко Натальи Борисовны</w:t>
            </w:r>
            <w:r w:rsidRPr="00F062E2">
              <w:rPr>
                <w:b/>
                <w:bCs/>
                <w:sz w:val="28"/>
              </w:rPr>
              <w:t>,</w:t>
            </w:r>
            <w:r>
              <w:rPr>
                <w:b/>
                <w:sz w:val="28"/>
                <w:szCs w:val="28"/>
              </w:rPr>
              <w:t xml:space="preserve"> выдвинутого </w:t>
            </w:r>
            <w:r w:rsidRPr="004263AC">
              <w:rPr>
                <w:b/>
                <w:sz w:val="28"/>
                <w:szCs w:val="28"/>
              </w:rPr>
              <w:t>местным политическим советом Красносулинского местного отделения Всероссийской  политической партии "ЕДИНАЯ РОССИЯ"</w:t>
            </w:r>
          </w:p>
        </w:tc>
      </w:tr>
    </w:tbl>
    <w:p w:rsidR="00C55895" w:rsidRDefault="00C55895" w:rsidP="00CE0585">
      <w:pPr>
        <w:jc w:val="center"/>
        <w:rPr>
          <w:b/>
          <w:bCs/>
          <w:sz w:val="28"/>
        </w:rPr>
      </w:pPr>
    </w:p>
    <w:p w:rsidR="00C55895" w:rsidRPr="005A0F8F" w:rsidRDefault="00C55895" w:rsidP="00CE0585">
      <w:pPr>
        <w:tabs>
          <w:tab w:val="left" w:pos="1134"/>
        </w:tabs>
        <w:ind w:right="-1"/>
        <w:jc w:val="both"/>
        <w:rPr>
          <w:bCs/>
          <w:i/>
          <w:sz w:val="28"/>
        </w:rPr>
      </w:pPr>
      <w:r>
        <w:rPr>
          <w:bCs/>
          <w:sz w:val="28"/>
          <w:szCs w:val="28"/>
        </w:rPr>
        <w:tab/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 w:rsidRPr="002C7301">
        <w:rPr>
          <w:bCs/>
          <w:sz w:val="28"/>
        </w:rPr>
        <w:t xml:space="preserve">Комиссаровского </w:t>
      </w:r>
      <w:r>
        <w:rPr>
          <w:bCs/>
          <w:sz w:val="28"/>
        </w:rPr>
        <w:t>сельского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>по Комиссаровскому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A56073">
        <w:rPr>
          <w:bCs/>
          <w:sz w:val="28"/>
        </w:rPr>
        <w:t>Загоруйко Натальи Борисовны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>
        <w:rPr>
          <w:bCs/>
          <w:sz w:val="28"/>
        </w:rPr>
        <w:t xml:space="preserve">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>
        <w:rPr>
          <w:sz w:val="28"/>
          <w:szCs w:val="28"/>
        </w:rPr>
        <w:t xml:space="preserve"> </w:t>
      </w:r>
      <w:r>
        <w:rPr>
          <w:bCs/>
          <w:sz w:val="28"/>
        </w:rPr>
        <w:t>в соответствии со</w:t>
      </w:r>
      <w:r>
        <w:rPr>
          <w:bCs/>
          <w:sz w:val="28"/>
          <w:szCs w:val="28"/>
        </w:rPr>
        <w:t xml:space="preserve"> статьей 30 Областного </w:t>
      </w:r>
      <w:r>
        <w:rPr>
          <w:sz w:val="28"/>
          <w:szCs w:val="28"/>
        </w:rPr>
        <w:t xml:space="preserve">закона от 8 августа 2011 года № 645-ЗС «О </w:t>
      </w:r>
      <w:r>
        <w:rPr>
          <w:iCs/>
          <w:sz w:val="28"/>
          <w:szCs w:val="28"/>
        </w:rPr>
        <w:t>выборах депутатов представительных органов муниципальных образований в Ростовской области»</w:t>
      </w:r>
      <w:r>
        <w:rPr>
          <w:sz w:val="28"/>
          <w:szCs w:val="28"/>
        </w:rPr>
        <w:t>,-</w:t>
      </w:r>
    </w:p>
    <w:p w:rsidR="00C55895" w:rsidRDefault="00C55895" w:rsidP="00CE0585">
      <w:pPr>
        <w:jc w:val="center"/>
        <w:rPr>
          <w:sz w:val="28"/>
          <w:szCs w:val="28"/>
        </w:rPr>
      </w:pPr>
    </w:p>
    <w:p w:rsidR="00C55895" w:rsidRDefault="00C55895" w:rsidP="00CE0585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C55895" w:rsidRPr="00E33682" w:rsidRDefault="00C55895" w:rsidP="00CE0585">
      <w:pPr>
        <w:jc w:val="center"/>
        <w:rPr>
          <w:spacing w:val="60"/>
          <w:sz w:val="28"/>
          <w:szCs w:val="28"/>
        </w:rPr>
      </w:pPr>
    </w:p>
    <w:p w:rsidR="00C55895" w:rsidRDefault="00C55895" w:rsidP="00CE0585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 w:rsidRPr="002C7301">
        <w:rPr>
          <w:bCs/>
          <w:sz w:val="28"/>
        </w:rPr>
        <w:t xml:space="preserve">Комиссаровского </w:t>
      </w:r>
      <w:r>
        <w:rPr>
          <w:bCs/>
          <w:sz w:val="28"/>
        </w:rPr>
        <w:t>сельского поселения Красносулинского</w:t>
      </w:r>
      <w:r w:rsidRPr="005A0F8F">
        <w:rPr>
          <w:bCs/>
          <w:sz w:val="28"/>
        </w:rPr>
        <w:t xml:space="preserve"> района Ростовской области четвертого созыва </w:t>
      </w:r>
      <w:r>
        <w:rPr>
          <w:bCs/>
          <w:sz w:val="28"/>
        </w:rPr>
        <w:t xml:space="preserve">по </w:t>
      </w:r>
      <w:r w:rsidRPr="002C7301">
        <w:rPr>
          <w:bCs/>
          <w:sz w:val="28"/>
        </w:rPr>
        <w:t>Комиссаровско</w:t>
      </w:r>
      <w:r>
        <w:rPr>
          <w:bCs/>
          <w:sz w:val="28"/>
        </w:rPr>
        <w:t>му</w:t>
      </w:r>
      <w:r w:rsidRPr="002C7301">
        <w:rPr>
          <w:bCs/>
          <w:sz w:val="28"/>
        </w:rPr>
        <w:t xml:space="preserve"> </w:t>
      </w:r>
      <w:r w:rsidRPr="00177EAB">
        <w:rPr>
          <w:bCs/>
          <w:sz w:val="28"/>
        </w:rPr>
        <w:t>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A56073">
        <w:rPr>
          <w:bCs/>
          <w:sz w:val="28"/>
        </w:rPr>
        <w:t>Загоруйко Наталь</w:t>
      </w:r>
      <w:r>
        <w:rPr>
          <w:bCs/>
          <w:sz w:val="28"/>
        </w:rPr>
        <w:t>ю</w:t>
      </w:r>
      <w:r w:rsidRPr="00A56073">
        <w:rPr>
          <w:bCs/>
          <w:sz w:val="28"/>
        </w:rPr>
        <w:t xml:space="preserve"> Борисовн</w:t>
      </w:r>
      <w:r>
        <w:rPr>
          <w:bCs/>
          <w:sz w:val="28"/>
        </w:rPr>
        <w:t>у</w:t>
      </w:r>
      <w:bookmarkStart w:id="0" w:name="_GoBack"/>
      <w:bookmarkEnd w:id="0"/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 w:rsidRPr="001A2023">
        <w:rPr>
          <w:bCs/>
          <w:sz w:val="28"/>
        </w:rPr>
        <w:t>.</w:t>
      </w:r>
    </w:p>
    <w:p w:rsidR="00C55895" w:rsidRDefault="00C55895" w:rsidP="00CE0585">
      <w:pPr>
        <w:tabs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>2. Выдать зарегистрированному кандидату удостоверение  установленного образца.</w:t>
      </w:r>
    </w:p>
    <w:p w:rsidR="00C55895" w:rsidRPr="00A075F2" w:rsidRDefault="00C55895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>3. Разместить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C55895" w:rsidRDefault="00C55895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Контроль за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Буценко</w:t>
      </w:r>
      <w:r w:rsidRPr="00A075F2">
        <w:rPr>
          <w:sz w:val="28"/>
          <w:szCs w:val="28"/>
        </w:rPr>
        <w:t>.</w:t>
      </w:r>
    </w:p>
    <w:p w:rsidR="00C55895" w:rsidRDefault="00C55895" w:rsidP="00CE0585">
      <w:pPr>
        <w:tabs>
          <w:tab w:val="left" w:pos="993"/>
        </w:tabs>
        <w:jc w:val="both"/>
        <w:rPr>
          <w:sz w:val="28"/>
          <w:szCs w:val="28"/>
        </w:rPr>
      </w:pPr>
    </w:p>
    <w:p w:rsidR="00C55895" w:rsidRPr="00A075F2" w:rsidRDefault="00C55895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C55895" w:rsidRDefault="00C55895" w:rsidP="00CE0585">
      <w:pPr>
        <w:pStyle w:val="BodyText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C55895" w:rsidRDefault="00C55895" w:rsidP="00CE0585">
      <w:pPr>
        <w:pStyle w:val="BodyText"/>
        <w:spacing w:line="240" w:lineRule="auto"/>
      </w:pPr>
    </w:p>
    <w:p w:rsidR="00C55895" w:rsidRDefault="00C55895" w:rsidP="00CE0585">
      <w:pPr>
        <w:pStyle w:val="BodyText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В.А. Буценко</w:t>
      </w:r>
    </w:p>
    <w:sectPr w:rsidR="00C55895" w:rsidSect="00A92CC2">
      <w:pgSz w:w="11907" w:h="16840" w:code="9"/>
      <w:pgMar w:top="1134" w:right="567" w:bottom="1134" w:left="1134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821BB"/>
    <w:rsid w:val="00082418"/>
    <w:rsid w:val="00084066"/>
    <w:rsid w:val="0008665F"/>
    <w:rsid w:val="00086FE1"/>
    <w:rsid w:val="000A7836"/>
    <w:rsid w:val="000C421E"/>
    <w:rsid w:val="000C5AA3"/>
    <w:rsid w:val="000C5BB7"/>
    <w:rsid w:val="000C5CE6"/>
    <w:rsid w:val="000D02F7"/>
    <w:rsid w:val="000D0E16"/>
    <w:rsid w:val="000D4EF4"/>
    <w:rsid w:val="000D55AB"/>
    <w:rsid w:val="000E074B"/>
    <w:rsid w:val="000E1DF9"/>
    <w:rsid w:val="000E3ED8"/>
    <w:rsid w:val="000F623D"/>
    <w:rsid w:val="000F7351"/>
    <w:rsid w:val="000F7FB5"/>
    <w:rsid w:val="00104073"/>
    <w:rsid w:val="001135BC"/>
    <w:rsid w:val="00122738"/>
    <w:rsid w:val="00125A83"/>
    <w:rsid w:val="00134761"/>
    <w:rsid w:val="00140D6E"/>
    <w:rsid w:val="0014447A"/>
    <w:rsid w:val="00144D1E"/>
    <w:rsid w:val="0015384E"/>
    <w:rsid w:val="00160D8C"/>
    <w:rsid w:val="00163242"/>
    <w:rsid w:val="00177EAB"/>
    <w:rsid w:val="00177F03"/>
    <w:rsid w:val="00184ECA"/>
    <w:rsid w:val="00190B4F"/>
    <w:rsid w:val="001A05CD"/>
    <w:rsid w:val="001A2023"/>
    <w:rsid w:val="001A44CE"/>
    <w:rsid w:val="001C385C"/>
    <w:rsid w:val="001C6CE3"/>
    <w:rsid w:val="001D2AA5"/>
    <w:rsid w:val="001D4505"/>
    <w:rsid w:val="001D5962"/>
    <w:rsid w:val="001D6B4A"/>
    <w:rsid w:val="001F5548"/>
    <w:rsid w:val="00201F5E"/>
    <w:rsid w:val="00204F6F"/>
    <w:rsid w:val="00205FC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73E13"/>
    <w:rsid w:val="00282DB2"/>
    <w:rsid w:val="00290509"/>
    <w:rsid w:val="00290DE9"/>
    <w:rsid w:val="002914CA"/>
    <w:rsid w:val="00293D33"/>
    <w:rsid w:val="0029456A"/>
    <w:rsid w:val="00294DE8"/>
    <w:rsid w:val="002B3709"/>
    <w:rsid w:val="002B4D21"/>
    <w:rsid w:val="002B64CD"/>
    <w:rsid w:val="002B767A"/>
    <w:rsid w:val="002C0BBF"/>
    <w:rsid w:val="002C40DB"/>
    <w:rsid w:val="002C4298"/>
    <w:rsid w:val="002C639B"/>
    <w:rsid w:val="002C6F8E"/>
    <w:rsid w:val="002C7301"/>
    <w:rsid w:val="002D01C1"/>
    <w:rsid w:val="002D1498"/>
    <w:rsid w:val="002E0573"/>
    <w:rsid w:val="002E32A6"/>
    <w:rsid w:val="002E3FD4"/>
    <w:rsid w:val="002E6E0C"/>
    <w:rsid w:val="002F71AC"/>
    <w:rsid w:val="002F7BC8"/>
    <w:rsid w:val="00301EA3"/>
    <w:rsid w:val="003060EB"/>
    <w:rsid w:val="00327165"/>
    <w:rsid w:val="00327FDE"/>
    <w:rsid w:val="00332ABF"/>
    <w:rsid w:val="00332DDB"/>
    <w:rsid w:val="00342AFB"/>
    <w:rsid w:val="00346A36"/>
    <w:rsid w:val="00353949"/>
    <w:rsid w:val="0035774F"/>
    <w:rsid w:val="00377735"/>
    <w:rsid w:val="0038118F"/>
    <w:rsid w:val="00382851"/>
    <w:rsid w:val="003856F2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E4E01"/>
    <w:rsid w:val="003F7F01"/>
    <w:rsid w:val="004044E9"/>
    <w:rsid w:val="00407C9C"/>
    <w:rsid w:val="00411A02"/>
    <w:rsid w:val="00413449"/>
    <w:rsid w:val="00422A47"/>
    <w:rsid w:val="004263AC"/>
    <w:rsid w:val="00450F8A"/>
    <w:rsid w:val="00452BA6"/>
    <w:rsid w:val="00455465"/>
    <w:rsid w:val="0046059F"/>
    <w:rsid w:val="00460A8F"/>
    <w:rsid w:val="00462F57"/>
    <w:rsid w:val="00467D68"/>
    <w:rsid w:val="0048307A"/>
    <w:rsid w:val="004A16DF"/>
    <w:rsid w:val="004A6986"/>
    <w:rsid w:val="004B499D"/>
    <w:rsid w:val="004B6CE3"/>
    <w:rsid w:val="004C06D0"/>
    <w:rsid w:val="004C275A"/>
    <w:rsid w:val="004D02F2"/>
    <w:rsid w:val="004E3781"/>
    <w:rsid w:val="00500E51"/>
    <w:rsid w:val="005054E9"/>
    <w:rsid w:val="0050573A"/>
    <w:rsid w:val="00513C7C"/>
    <w:rsid w:val="00515BCC"/>
    <w:rsid w:val="0052666E"/>
    <w:rsid w:val="00533672"/>
    <w:rsid w:val="00533BEB"/>
    <w:rsid w:val="005360CB"/>
    <w:rsid w:val="005373C2"/>
    <w:rsid w:val="00541EB1"/>
    <w:rsid w:val="00545A8B"/>
    <w:rsid w:val="005570B6"/>
    <w:rsid w:val="005615C8"/>
    <w:rsid w:val="00564C2E"/>
    <w:rsid w:val="00564C41"/>
    <w:rsid w:val="00565579"/>
    <w:rsid w:val="0056594C"/>
    <w:rsid w:val="00594A2A"/>
    <w:rsid w:val="00596DB7"/>
    <w:rsid w:val="005A0F8F"/>
    <w:rsid w:val="005A3877"/>
    <w:rsid w:val="005B7157"/>
    <w:rsid w:val="005C0992"/>
    <w:rsid w:val="005C2D0E"/>
    <w:rsid w:val="005C4656"/>
    <w:rsid w:val="005D1CD6"/>
    <w:rsid w:val="005D41D7"/>
    <w:rsid w:val="005D5D07"/>
    <w:rsid w:val="005E0A9F"/>
    <w:rsid w:val="005E49EB"/>
    <w:rsid w:val="0060648B"/>
    <w:rsid w:val="00626999"/>
    <w:rsid w:val="0063255E"/>
    <w:rsid w:val="00633D04"/>
    <w:rsid w:val="006445FF"/>
    <w:rsid w:val="00651B9D"/>
    <w:rsid w:val="00651CFA"/>
    <w:rsid w:val="00654D04"/>
    <w:rsid w:val="0065549A"/>
    <w:rsid w:val="006574F9"/>
    <w:rsid w:val="0066025A"/>
    <w:rsid w:val="00661B73"/>
    <w:rsid w:val="00663671"/>
    <w:rsid w:val="00665BCA"/>
    <w:rsid w:val="00672A20"/>
    <w:rsid w:val="0067637B"/>
    <w:rsid w:val="00680AC0"/>
    <w:rsid w:val="00682262"/>
    <w:rsid w:val="006936E2"/>
    <w:rsid w:val="006A159D"/>
    <w:rsid w:val="006B08D5"/>
    <w:rsid w:val="006B1E1D"/>
    <w:rsid w:val="006C21DD"/>
    <w:rsid w:val="006C3EFF"/>
    <w:rsid w:val="006D118F"/>
    <w:rsid w:val="006D1C36"/>
    <w:rsid w:val="006D387E"/>
    <w:rsid w:val="006D6F12"/>
    <w:rsid w:val="006E204B"/>
    <w:rsid w:val="006E4373"/>
    <w:rsid w:val="006F0A7C"/>
    <w:rsid w:val="006F22C9"/>
    <w:rsid w:val="006F79C3"/>
    <w:rsid w:val="007050F8"/>
    <w:rsid w:val="007060D1"/>
    <w:rsid w:val="00710EE2"/>
    <w:rsid w:val="00720139"/>
    <w:rsid w:val="00722906"/>
    <w:rsid w:val="007229EE"/>
    <w:rsid w:val="00724986"/>
    <w:rsid w:val="007471B6"/>
    <w:rsid w:val="007509D8"/>
    <w:rsid w:val="00761CED"/>
    <w:rsid w:val="007662DA"/>
    <w:rsid w:val="00773005"/>
    <w:rsid w:val="00774F82"/>
    <w:rsid w:val="00776F62"/>
    <w:rsid w:val="007770D3"/>
    <w:rsid w:val="00796066"/>
    <w:rsid w:val="007970CC"/>
    <w:rsid w:val="007A00D0"/>
    <w:rsid w:val="007A3846"/>
    <w:rsid w:val="007A3B9A"/>
    <w:rsid w:val="007B042F"/>
    <w:rsid w:val="007B11C7"/>
    <w:rsid w:val="007B686A"/>
    <w:rsid w:val="007D77F9"/>
    <w:rsid w:val="007D79CF"/>
    <w:rsid w:val="007E1E76"/>
    <w:rsid w:val="007E2E63"/>
    <w:rsid w:val="007E7450"/>
    <w:rsid w:val="007F2C6D"/>
    <w:rsid w:val="00801C1F"/>
    <w:rsid w:val="0081538A"/>
    <w:rsid w:val="00826114"/>
    <w:rsid w:val="00831F47"/>
    <w:rsid w:val="00832197"/>
    <w:rsid w:val="00836E7A"/>
    <w:rsid w:val="00846583"/>
    <w:rsid w:val="00867E0F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48CC"/>
    <w:rsid w:val="008E09E2"/>
    <w:rsid w:val="008E0EF0"/>
    <w:rsid w:val="008E1712"/>
    <w:rsid w:val="008F56B4"/>
    <w:rsid w:val="008F6206"/>
    <w:rsid w:val="009147C6"/>
    <w:rsid w:val="009156EA"/>
    <w:rsid w:val="00924117"/>
    <w:rsid w:val="00924959"/>
    <w:rsid w:val="009308EA"/>
    <w:rsid w:val="009317D1"/>
    <w:rsid w:val="00933C2D"/>
    <w:rsid w:val="00940057"/>
    <w:rsid w:val="0095793C"/>
    <w:rsid w:val="00972731"/>
    <w:rsid w:val="00972E1F"/>
    <w:rsid w:val="00974416"/>
    <w:rsid w:val="009A1DEE"/>
    <w:rsid w:val="009A77E4"/>
    <w:rsid w:val="009B1743"/>
    <w:rsid w:val="009C5B34"/>
    <w:rsid w:val="009D11F9"/>
    <w:rsid w:val="009F02C8"/>
    <w:rsid w:val="009F4FD0"/>
    <w:rsid w:val="009F757F"/>
    <w:rsid w:val="00A01AC7"/>
    <w:rsid w:val="00A075F2"/>
    <w:rsid w:val="00A07EDC"/>
    <w:rsid w:val="00A10F3C"/>
    <w:rsid w:val="00A124BF"/>
    <w:rsid w:val="00A153CC"/>
    <w:rsid w:val="00A313CC"/>
    <w:rsid w:val="00A31B4A"/>
    <w:rsid w:val="00A37A9B"/>
    <w:rsid w:val="00A56073"/>
    <w:rsid w:val="00A6631F"/>
    <w:rsid w:val="00A7061E"/>
    <w:rsid w:val="00A74E3A"/>
    <w:rsid w:val="00A836A5"/>
    <w:rsid w:val="00A8545F"/>
    <w:rsid w:val="00A919B9"/>
    <w:rsid w:val="00A92CC2"/>
    <w:rsid w:val="00A95950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51C5C"/>
    <w:rsid w:val="00B641B7"/>
    <w:rsid w:val="00B75E11"/>
    <w:rsid w:val="00B7601B"/>
    <w:rsid w:val="00B82686"/>
    <w:rsid w:val="00BB19FD"/>
    <w:rsid w:val="00BB424F"/>
    <w:rsid w:val="00BC4F61"/>
    <w:rsid w:val="00BD0BE8"/>
    <w:rsid w:val="00BE381E"/>
    <w:rsid w:val="00BF54C6"/>
    <w:rsid w:val="00C061A8"/>
    <w:rsid w:val="00C125B5"/>
    <w:rsid w:val="00C12BDE"/>
    <w:rsid w:val="00C1644B"/>
    <w:rsid w:val="00C22C99"/>
    <w:rsid w:val="00C330F6"/>
    <w:rsid w:val="00C33C53"/>
    <w:rsid w:val="00C35D5C"/>
    <w:rsid w:val="00C51207"/>
    <w:rsid w:val="00C5184A"/>
    <w:rsid w:val="00C55895"/>
    <w:rsid w:val="00C62FBF"/>
    <w:rsid w:val="00C6359C"/>
    <w:rsid w:val="00C71903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B3CA6"/>
    <w:rsid w:val="00CC5C47"/>
    <w:rsid w:val="00CC7A80"/>
    <w:rsid w:val="00CD11D7"/>
    <w:rsid w:val="00CD4F4F"/>
    <w:rsid w:val="00CE00A2"/>
    <w:rsid w:val="00CE0585"/>
    <w:rsid w:val="00CF0AEA"/>
    <w:rsid w:val="00CF126F"/>
    <w:rsid w:val="00CF314F"/>
    <w:rsid w:val="00CF6DB1"/>
    <w:rsid w:val="00D0393B"/>
    <w:rsid w:val="00D04040"/>
    <w:rsid w:val="00D0548F"/>
    <w:rsid w:val="00D105EC"/>
    <w:rsid w:val="00D10D2E"/>
    <w:rsid w:val="00D12B20"/>
    <w:rsid w:val="00D16C9D"/>
    <w:rsid w:val="00D2179F"/>
    <w:rsid w:val="00D231C5"/>
    <w:rsid w:val="00D40399"/>
    <w:rsid w:val="00D42180"/>
    <w:rsid w:val="00D44BBC"/>
    <w:rsid w:val="00D57A59"/>
    <w:rsid w:val="00D60500"/>
    <w:rsid w:val="00D60874"/>
    <w:rsid w:val="00D6474B"/>
    <w:rsid w:val="00D723FB"/>
    <w:rsid w:val="00D751AB"/>
    <w:rsid w:val="00D8277F"/>
    <w:rsid w:val="00D87ABC"/>
    <w:rsid w:val="00D97A48"/>
    <w:rsid w:val="00DA5BB5"/>
    <w:rsid w:val="00DB0B99"/>
    <w:rsid w:val="00DB3212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23712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96A86"/>
    <w:rsid w:val="00EB2EB5"/>
    <w:rsid w:val="00EC079B"/>
    <w:rsid w:val="00EC48E2"/>
    <w:rsid w:val="00ED2146"/>
    <w:rsid w:val="00ED2EDE"/>
    <w:rsid w:val="00EE68EF"/>
    <w:rsid w:val="00EF09C7"/>
    <w:rsid w:val="00EF73B3"/>
    <w:rsid w:val="00F0293B"/>
    <w:rsid w:val="00F02CD5"/>
    <w:rsid w:val="00F062E2"/>
    <w:rsid w:val="00F442A0"/>
    <w:rsid w:val="00F45E79"/>
    <w:rsid w:val="00F56DB7"/>
    <w:rsid w:val="00F644C3"/>
    <w:rsid w:val="00F65F08"/>
    <w:rsid w:val="00F726DC"/>
    <w:rsid w:val="00F75FC1"/>
    <w:rsid w:val="00F84CEB"/>
    <w:rsid w:val="00F85D75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D774A"/>
    <w:rsid w:val="00FE00FE"/>
    <w:rsid w:val="00FE1746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5FCF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205FCF"/>
    <w:pPr>
      <w:keepNext/>
      <w:outlineLvl w:val="0"/>
    </w:pPr>
    <w:rPr>
      <w:b/>
      <w:sz w:val="36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205FCF"/>
    <w:pPr>
      <w:keepNext/>
      <w:spacing w:line="360" w:lineRule="auto"/>
      <w:jc w:val="center"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205FCF"/>
    <w:pPr>
      <w:keepNext/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205FCF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97FD7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97FD7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97FD7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97FD7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205FCF"/>
    <w:pPr>
      <w:jc w:val="center"/>
    </w:pPr>
    <w:rPr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B97FD7"/>
    <w:rPr>
      <w:sz w:val="16"/>
      <w:szCs w:val="16"/>
    </w:rPr>
  </w:style>
  <w:style w:type="paragraph" w:customStyle="1" w:styleId="ConsPlusNormal">
    <w:name w:val="ConsPlusNormal"/>
    <w:uiPriority w:val="99"/>
    <w:rsid w:val="00205FCF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205FCF"/>
    <w:pPr>
      <w:spacing w:line="360" w:lineRule="auto"/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B97FD7"/>
    <w:rPr>
      <w:sz w:val="24"/>
      <w:szCs w:val="24"/>
    </w:rPr>
  </w:style>
  <w:style w:type="paragraph" w:styleId="BlockText">
    <w:name w:val="Block Text"/>
    <w:basedOn w:val="Normal"/>
    <w:uiPriority w:val="99"/>
    <w:rsid w:val="00205FCF"/>
    <w:pPr>
      <w:ind w:left="1938" w:right="1998"/>
      <w:jc w:val="both"/>
    </w:pPr>
    <w:rPr>
      <w:b/>
      <w:bCs/>
      <w:sz w:val="28"/>
    </w:rPr>
  </w:style>
  <w:style w:type="paragraph" w:styleId="BalloonText">
    <w:name w:val="Balloon Text"/>
    <w:basedOn w:val="Normal"/>
    <w:link w:val="BalloonTextChar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7FD7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E2662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B97FD7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24664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B97FD7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97FD7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B97FD7"/>
    <w:rPr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5B7157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97FD7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54755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15</TotalTime>
  <Pages>2</Pages>
  <Words>324</Words>
  <Characters>1848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4</cp:revision>
  <cp:lastPrinted>2016-08-04T06:17:00Z</cp:lastPrinted>
  <dcterms:created xsi:type="dcterms:W3CDTF">2016-08-24T06:01:00Z</dcterms:created>
  <dcterms:modified xsi:type="dcterms:W3CDTF">2017-03-31T11:43:00Z</dcterms:modified>
</cp:coreProperties>
</file>