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EC3" w:rsidRPr="00D97A48" w:rsidRDefault="00962EC3" w:rsidP="00D97A48">
      <w:pPr>
        <w:pStyle w:val="Heading1"/>
        <w:jc w:val="center"/>
        <w:rPr>
          <w:sz w:val="28"/>
          <w:szCs w:val="28"/>
        </w:rPr>
      </w:pPr>
      <w:r w:rsidRPr="00581D3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962EC3" w:rsidRDefault="00962EC3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62EC3" w:rsidRDefault="00962EC3" w:rsidP="00D97A48">
      <w:pPr>
        <w:jc w:val="center"/>
        <w:rPr>
          <w:b/>
          <w:sz w:val="28"/>
          <w:szCs w:val="28"/>
        </w:rPr>
      </w:pPr>
    </w:p>
    <w:p w:rsidR="00962EC3" w:rsidRPr="002F71AC" w:rsidRDefault="00962EC3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962EC3" w:rsidRPr="005D1CD6" w:rsidRDefault="00962EC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15-34</w:t>
      </w:r>
    </w:p>
    <w:p w:rsidR="00962EC3" w:rsidRDefault="00962EC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16-15                                                                                                     </w:t>
      </w:r>
    </w:p>
    <w:p w:rsidR="00962EC3" w:rsidRPr="005D1CD6" w:rsidRDefault="00962EC3" w:rsidP="00A41976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62EC3" w:rsidRPr="006F79C3" w:rsidRDefault="00962EC3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62EC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62EC3" w:rsidRPr="006F79C3" w:rsidRDefault="00962EC3" w:rsidP="00F02BAA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Руденко Людмилы Юрьевны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962EC3" w:rsidRDefault="00962EC3" w:rsidP="00CE0585">
      <w:pPr>
        <w:jc w:val="center"/>
        <w:rPr>
          <w:b/>
          <w:bCs/>
          <w:sz w:val="28"/>
        </w:rPr>
      </w:pPr>
    </w:p>
    <w:p w:rsidR="00962EC3" w:rsidRPr="005A0F8F" w:rsidRDefault="00962EC3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02BAA">
        <w:rPr>
          <w:bCs/>
          <w:sz w:val="28"/>
        </w:rPr>
        <w:t>Руденко Людмилы Юрьевны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962EC3" w:rsidRDefault="00962EC3" w:rsidP="00CE0585">
      <w:pPr>
        <w:jc w:val="center"/>
        <w:rPr>
          <w:sz w:val="28"/>
          <w:szCs w:val="28"/>
        </w:rPr>
      </w:pPr>
    </w:p>
    <w:p w:rsidR="00962EC3" w:rsidRDefault="00962EC3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62EC3" w:rsidRPr="00E33682" w:rsidRDefault="00962EC3" w:rsidP="00CE0585">
      <w:pPr>
        <w:jc w:val="center"/>
        <w:rPr>
          <w:spacing w:val="60"/>
          <w:sz w:val="28"/>
          <w:szCs w:val="28"/>
        </w:rPr>
      </w:pPr>
    </w:p>
    <w:p w:rsidR="00962EC3" w:rsidRDefault="00962EC3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02BAA">
        <w:rPr>
          <w:bCs/>
          <w:sz w:val="28"/>
        </w:rPr>
        <w:t>Руденко Людмил</w:t>
      </w:r>
      <w:r>
        <w:rPr>
          <w:bCs/>
          <w:sz w:val="28"/>
        </w:rPr>
        <w:t>у</w:t>
      </w:r>
      <w:r w:rsidRPr="00F02BAA">
        <w:rPr>
          <w:bCs/>
          <w:sz w:val="28"/>
        </w:rPr>
        <w:t xml:space="preserve"> Юрьевн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962EC3" w:rsidRDefault="00962EC3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962EC3" w:rsidRPr="00A075F2" w:rsidRDefault="00962EC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62EC3" w:rsidRDefault="00962EC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962EC3" w:rsidRDefault="00962EC3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962EC3" w:rsidRPr="00A075F2" w:rsidRDefault="00962EC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62EC3" w:rsidRDefault="00962EC3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962EC3" w:rsidRDefault="00962EC3" w:rsidP="00CE0585">
      <w:pPr>
        <w:pStyle w:val="BodyText"/>
        <w:spacing w:line="240" w:lineRule="auto"/>
      </w:pPr>
    </w:p>
    <w:p w:rsidR="00962EC3" w:rsidRDefault="00962EC3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962EC3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D1E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2636C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43D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1D3D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26999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62EC3"/>
    <w:rsid w:val="00972731"/>
    <w:rsid w:val="00972E1F"/>
    <w:rsid w:val="00974416"/>
    <w:rsid w:val="009A1DEE"/>
    <w:rsid w:val="009A77E4"/>
    <w:rsid w:val="009B1743"/>
    <w:rsid w:val="009C5B34"/>
    <w:rsid w:val="009D11F9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41976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D3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81D3D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81D3D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81D3D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81D3D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1CB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1CB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1CB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1CB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81D3D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11CB5"/>
    <w:rPr>
      <w:sz w:val="16"/>
      <w:szCs w:val="16"/>
    </w:rPr>
  </w:style>
  <w:style w:type="paragraph" w:customStyle="1" w:styleId="ConsPlusNormal">
    <w:name w:val="ConsPlusNormal"/>
    <w:uiPriority w:val="99"/>
    <w:rsid w:val="00581D3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81D3D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11CB5"/>
    <w:rPr>
      <w:sz w:val="24"/>
      <w:szCs w:val="24"/>
    </w:rPr>
  </w:style>
  <w:style w:type="paragraph" w:styleId="BlockText">
    <w:name w:val="Block Text"/>
    <w:basedOn w:val="Normal"/>
    <w:uiPriority w:val="99"/>
    <w:rsid w:val="00581D3D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CB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11CB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11CB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1CB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11CB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1CB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27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322</Words>
  <Characters>1839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2016-08-24T06:20:00Z</dcterms:created>
  <dcterms:modified xsi:type="dcterms:W3CDTF">2017-03-31T11:43:00Z</dcterms:modified>
</cp:coreProperties>
</file>