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2E8" w:rsidRPr="00D97A48" w:rsidRDefault="00BA02E8" w:rsidP="00D97A48">
      <w:pPr>
        <w:pStyle w:val="Heading1"/>
        <w:jc w:val="center"/>
        <w:rPr>
          <w:sz w:val="28"/>
          <w:szCs w:val="28"/>
        </w:rPr>
      </w:pPr>
      <w:r w:rsidRPr="00546D3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A02E8" w:rsidRDefault="00BA02E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A02E8" w:rsidRDefault="00BA02E8" w:rsidP="00D97A48">
      <w:pPr>
        <w:jc w:val="center"/>
        <w:rPr>
          <w:b/>
          <w:sz w:val="28"/>
          <w:szCs w:val="28"/>
        </w:rPr>
      </w:pPr>
    </w:p>
    <w:p w:rsidR="00BA02E8" w:rsidRPr="002F71AC" w:rsidRDefault="00BA02E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A02E8" w:rsidRPr="005D1CD6" w:rsidRDefault="00BA02E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14-43</w:t>
      </w:r>
    </w:p>
    <w:p w:rsidR="00BA02E8" w:rsidRDefault="00BA02E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16-09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BA02E8" w:rsidRDefault="00BA02E8" w:rsidP="00274DF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A02E8" w:rsidRPr="005D1CD6" w:rsidRDefault="00BA02E8" w:rsidP="00274DF2">
      <w:pPr>
        <w:tabs>
          <w:tab w:val="right" w:pos="9922"/>
        </w:tabs>
        <w:jc w:val="center"/>
        <w:rPr>
          <w:sz w:val="28"/>
          <w:szCs w:val="28"/>
        </w:rPr>
      </w:pPr>
    </w:p>
    <w:p w:rsidR="00BA02E8" w:rsidRPr="006F79C3" w:rsidRDefault="00BA02E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A02E8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A02E8" w:rsidRPr="00BA7014" w:rsidRDefault="00BA02E8" w:rsidP="00477FF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Гудина Евгения Ивановича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BA02E8" w:rsidRDefault="00BA02E8" w:rsidP="00CE0585">
      <w:pPr>
        <w:jc w:val="center"/>
        <w:rPr>
          <w:b/>
          <w:bCs/>
          <w:sz w:val="28"/>
        </w:rPr>
      </w:pPr>
    </w:p>
    <w:p w:rsidR="00BA02E8" w:rsidRPr="00BA7014" w:rsidRDefault="00BA02E8" w:rsidP="00CE0585">
      <w:pPr>
        <w:jc w:val="center"/>
        <w:rPr>
          <w:b/>
          <w:bCs/>
          <w:sz w:val="28"/>
        </w:rPr>
      </w:pPr>
    </w:p>
    <w:p w:rsidR="00BA02E8" w:rsidRPr="005A0F8F" w:rsidRDefault="00BA02E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77FFD">
        <w:rPr>
          <w:bCs/>
          <w:sz w:val="28"/>
        </w:rPr>
        <w:t>Гудина Евгения Ивановича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A02E8" w:rsidRDefault="00BA02E8" w:rsidP="00CE0585">
      <w:pPr>
        <w:jc w:val="center"/>
        <w:rPr>
          <w:sz w:val="28"/>
          <w:szCs w:val="28"/>
        </w:rPr>
      </w:pPr>
    </w:p>
    <w:p w:rsidR="00BA02E8" w:rsidRDefault="00BA02E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A02E8" w:rsidRPr="00E33682" w:rsidRDefault="00BA02E8" w:rsidP="00CE0585">
      <w:pPr>
        <w:jc w:val="center"/>
        <w:rPr>
          <w:spacing w:val="60"/>
          <w:sz w:val="28"/>
          <w:szCs w:val="28"/>
        </w:rPr>
      </w:pPr>
    </w:p>
    <w:p w:rsidR="00BA02E8" w:rsidRDefault="00BA02E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77FFD">
        <w:rPr>
          <w:bCs/>
          <w:sz w:val="28"/>
        </w:rPr>
        <w:t>Гудина Евгения Ивановича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BA02E8" w:rsidRDefault="00BA02E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A02E8" w:rsidRPr="00A075F2" w:rsidRDefault="00BA02E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A02E8" w:rsidRDefault="00BA02E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A02E8" w:rsidRDefault="00BA02E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A02E8" w:rsidRPr="00A075F2" w:rsidRDefault="00BA02E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A02E8" w:rsidRDefault="00BA02E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A02E8" w:rsidRDefault="00BA02E8" w:rsidP="00CE0585">
      <w:pPr>
        <w:pStyle w:val="BodyText"/>
        <w:spacing w:line="240" w:lineRule="auto"/>
      </w:pPr>
    </w:p>
    <w:p w:rsidR="00BA02E8" w:rsidRDefault="00BA02E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A02E8" w:rsidSect="00274DF2">
      <w:pgSz w:w="11907" w:h="16840" w:code="9"/>
      <w:pgMar w:top="363" w:right="567" w:bottom="397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35646"/>
    <w:rsid w:val="00050A33"/>
    <w:rsid w:val="00054857"/>
    <w:rsid w:val="00057169"/>
    <w:rsid w:val="00063D18"/>
    <w:rsid w:val="00066AE9"/>
    <w:rsid w:val="000711C5"/>
    <w:rsid w:val="00074F72"/>
    <w:rsid w:val="00075D95"/>
    <w:rsid w:val="000821BB"/>
    <w:rsid w:val="00082418"/>
    <w:rsid w:val="00084066"/>
    <w:rsid w:val="000A7836"/>
    <w:rsid w:val="000C5AA3"/>
    <w:rsid w:val="000C5BB7"/>
    <w:rsid w:val="000C5CE6"/>
    <w:rsid w:val="000C78F8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DF2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6D3C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02E8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71903"/>
    <w:rsid w:val="00C7508D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D3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D3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6D3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46D3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46D3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E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E4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E4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E4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46D3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A2E4C"/>
    <w:rPr>
      <w:sz w:val="16"/>
      <w:szCs w:val="16"/>
    </w:rPr>
  </w:style>
  <w:style w:type="paragraph" w:customStyle="1" w:styleId="ConsPlusNormal">
    <w:name w:val="ConsPlusNormal"/>
    <w:uiPriority w:val="99"/>
    <w:rsid w:val="00546D3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46D3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A2E4C"/>
    <w:rPr>
      <w:sz w:val="24"/>
      <w:szCs w:val="24"/>
    </w:rPr>
  </w:style>
  <w:style w:type="paragraph" w:styleId="BlockText">
    <w:name w:val="Block Text"/>
    <w:basedOn w:val="Normal"/>
    <w:uiPriority w:val="99"/>
    <w:rsid w:val="00546D3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E4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A2E4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E4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2E4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2E4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2E4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63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</TotalTime>
  <Pages>2</Pages>
  <Words>319</Words>
  <Characters>1821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2016-08-22T08:30:00Z</dcterms:created>
  <dcterms:modified xsi:type="dcterms:W3CDTF">2016-08-26T13:42:00Z</dcterms:modified>
</cp:coreProperties>
</file>