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7E0" w:rsidRPr="00D97A48" w:rsidRDefault="004267E0" w:rsidP="00D97A48">
      <w:pPr>
        <w:pStyle w:val="Heading1"/>
        <w:jc w:val="center"/>
        <w:rPr>
          <w:sz w:val="28"/>
          <w:szCs w:val="28"/>
        </w:rPr>
      </w:pPr>
      <w:r w:rsidRPr="00A3000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267E0" w:rsidRDefault="004267E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267E0" w:rsidRDefault="004267E0" w:rsidP="00D97A48">
      <w:pPr>
        <w:jc w:val="center"/>
        <w:rPr>
          <w:b/>
          <w:sz w:val="28"/>
          <w:szCs w:val="28"/>
        </w:rPr>
      </w:pPr>
    </w:p>
    <w:p w:rsidR="004267E0" w:rsidRPr="002F71AC" w:rsidRDefault="004267E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267E0" w:rsidRPr="005D1CD6" w:rsidRDefault="004267E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15-22</w:t>
      </w:r>
    </w:p>
    <w:p w:rsidR="004267E0" w:rsidRDefault="004267E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15-49                                                                                                    </w:t>
      </w:r>
    </w:p>
    <w:p w:rsidR="004267E0" w:rsidRPr="005D1CD6" w:rsidRDefault="004267E0" w:rsidP="00FA158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267E0" w:rsidRPr="006F79C3" w:rsidRDefault="004267E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267E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267E0" w:rsidRPr="006F79C3" w:rsidRDefault="004267E0" w:rsidP="00A836A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Извариной Валентины Александровны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267E0" w:rsidRDefault="004267E0" w:rsidP="00CE0585">
      <w:pPr>
        <w:jc w:val="center"/>
        <w:rPr>
          <w:b/>
          <w:bCs/>
          <w:sz w:val="28"/>
        </w:rPr>
      </w:pPr>
    </w:p>
    <w:p w:rsidR="004267E0" w:rsidRPr="005A0F8F" w:rsidRDefault="004267E0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836A5">
        <w:rPr>
          <w:bCs/>
          <w:sz w:val="28"/>
        </w:rPr>
        <w:t>Извариной Валентины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4267E0" w:rsidRDefault="004267E0" w:rsidP="00CE0585">
      <w:pPr>
        <w:jc w:val="center"/>
        <w:rPr>
          <w:sz w:val="28"/>
          <w:szCs w:val="28"/>
        </w:rPr>
      </w:pPr>
    </w:p>
    <w:p w:rsidR="004267E0" w:rsidRDefault="004267E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267E0" w:rsidRPr="00E33682" w:rsidRDefault="004267E0" w:rsidP="00CE0585">
      <w:pPr>
        <w:jc w:val="center"/>
        <w:rPr>
          <w:spacing w:val="60"/>
          <w:sz w:val="28"/>
          <w:szCs w:val="28"/>
        </w:rPr>
      </w:pPr>
    </w:p>
    <w:p w:rsidR="004267E0" w:rsidRDefault="004267E0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836A5">
        <w:rPr>
          <w:bCs/>
          <w:sz w:val="28"/>
        </w:rPr>
        <w:t>Изварин</w:t>
      </w:r>
      <w:r>
        <w:rPr>
          <w:bCs/>
          <w:sz w:val="28"/>
        </w:rPr>
        <w:t>у</w:t>
      </w:r>
      <w:r w:rsidRPr="00A836A5">
        <w:rPr>
          <w:bCs/>
          <w:sz w:val="28"/>
        </w:rPr>
        <w:t xml:space="preserve"> Валентин</w:t>
      </w:r>
      <w:r>
        <w:rPr>
          <w:bCs/>
          <w:sz w:val="28"/>
        </w:rPr>
        <w:t>у</w:t>
      </w:r>
      <w:r w:rsidRPr="00A836A5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4267E0" w:rsidRDefault="004267E0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4267E0" w:rsidRPr="00A075F2" w:rsidRDefault="004267E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267E0" w:rsidRDefault="004267E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267E0" w:rsidRDefault="004267E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267E0" w:rsidRPr="00A075F2" w:rsidRDefault="004267E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267E0" w:rsidRDefault="004267E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267E0" w:rsidRDefault="004267E0" w:rsidP="00CE0585">
      <w:pPr>
        <w:pStyle w:val="BodyText"/>
        <w:spacing w:line="240" w:lineRule="auto"/>
      </w:pPr>
    </w:p>
    <w:p w:rsidR="004267E0" w:rsidRDefault="004267E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267E0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3BE6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267E0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0002"/>
    <w:rsid w:val="00A313CC"/>
    <w:rsid w:val="00A31B4A"/>
    <w:rsid w:val="00A37A9B"/>
    <w:rsid w:val="00A6631F"/>
    <w:rsid w:val="00A7061E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80"/>
    <w:rsid w:val="00CD11D7"/>
    <w:rsid w:val="00CD4F4F"/>
    <w:rsid w:val="00CE00A2"/>
    <w:rsid w:val="00CE0585"/>
    <w:rsid w:val="00CF044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A1580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00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000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000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000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3000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2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2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21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21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3000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A721B"/>
    <w:rPr>
      <w:sz w:val="16"/>
      <w:szCs w:val="16"/>
    </w:rPr>
  </w:style>
  <w:style w:type="paragraph" w:customStyle="1" w:styleId="ConsPlusNormal">
    <w:name w:val="ConsPlusNormal"/>
    <w:uiPriority w:val="99"/>
    <w:rsid w:val="00A3000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3000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A721B"/>
    <w:rPr>
      <w:sz w:val="24"/>
      <w:szCs w:val="24"/>
    </w:rPr>
  </w:style>
  <w:style w:type="paragraph" w:styleId="BlockText">
    <w:name w:val="Block Text"/>
    <w:basedOn w:val="Normal"/>
    <w:uiPriority w:val="99"/>
    <w:rsid w:val="00A3000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21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A721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A721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721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A721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721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324</Words>
  <Characters>1847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2016-08-23T12:50:00Z</dcterms:created>
  <dcterms:modified xsi:type="dcterms:W3CDTF">2017-03-31T11:41:00Z</dcterms:modified>
</cp:coreProperties>
</file>