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F5" w:rsidRPr="00D97A48" w:rsidRDefault="007028F5" w:rsidP="00D97A48">
      <w:pPr>
        <w:pStyle w:val="Heading1"/>
        <w:jc w:val="center"/>
        <w:rPr>
          <w:sz w:val="28"/>
          <w:szCs w:val="28"/>
        </w:rPr>
      </w:pPr>
      <w:r w:rsidRPr="00A270B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028F5" w:rsidRDefault="007028F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028F5" w:rsidRDefault="007028F5" w:rsidP="00D97A48">
      <w:pPr>
        <w:jc w:val="center"/>
        <w:rPr>
          <w:b/>
          <w:sz w:val="28"/>
          <w:szCs w:val="28"/>
        </w:rPr>
      </w:pPr>
    </w:p>
    <w:p w:rsidR="007028F5" w:rsidRPr="002F71AC" w:rsidRDefault="007028F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028F5" w:rsidRPr="005D1CD6" w:rsidRDefault="007028F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15-40</w:t>
      </w:r>
    </w:p>
    <w:p w:rsidR="007028F5" w:rsidRDefault="007028F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16-29                                                                                                   </w:t>
      </w:r>
    </w:p>
    <w:p w:rsidR="007028F5" w:rsidRPr="005D1CD6" w:rsidRDefault="007028F5" w:rsidP="00861E5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028F5" w:rsidRPr="006F79C3" w:rsidRDefault="007028F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028F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028F5" w:rsidRPr="006F79C3" w:rsidRDefault="007028F5" w:rsidP="00362BE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Башкировой Татьяны Ивановны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028F5" w:rsidRDefault="007028F5" w:rsidP="00CE0585">
      <w:pPr>
        <w:jc w:val="center"/>
        <w:rPr>
          <w:b/>
          <w:bCs/>
          <w:sz w:val="28"/>
        </w:rPr>
      </w:pPr>
    </w:p>
    <w:p w:rsidR="007028F5" w:rsidRPr="005A0F8F" w:rsidRDefault="007028F5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62BE7">
        <w:rPr>
          <w:bCs/>
          <w:sz w:val="28"/>
        </w:rPr>
        <w:t>Башкировой Татьяны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028F5" w:rsidRDefault="007028F5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7028F5" w:rsidRDefault="007028F5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028F5" w:rsidRPr="00E33682" w:rsidRDefault="007028F5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7028F5" w:rsidRDefault="007028F5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62BE7">
        <w:rPr>
          <w:bCs/>
          <w:sz w:val="28"/>
        </w:rPr>
        <w:t>Башкиров</w:t>
      </w:r>
      <w:r>
        <w:rPr>
          <w:bCs/>
          <w:sz w:val="28"/>
        </w:rPr>
        <w:t>у</w:t>
      </w:r>
      <w:r w:rsidRPr="00362BE7">
        <w:rPr>
          <w:bCs/>
          <w:sz w:val="28"/>
        </w:rPr>
        <w:t xml:space="preserve"> Татьян</w:t>
      </w:r>
      <w:r>
        <w:rPr>
          <w:bCs/>
          <w:sz w:val="28"/>
        </w:rPr>
        <w:t>у</w:t>
      </w:r>
      <w:r w:rsidRPr="00362BE7">
        <w:rPr>
          <w:bCs/>
          <w:sz w:val="28"/>
        </w:rPr>
        <w:t xml:space="preserve"> Ивановн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028F5" w:rsidRDefault="007028F5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7028F5" w:rsidRPr="00A075F2" w:rsidRDefault="007028F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028F5" w:rsidRDefault="007028F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028F5" w:rsidRDefault="007028F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028F5" w:rsidRPr="00A075F2" w:rsidRDefault="007028F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028F5" w:rsidRDefault="007028F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028F5" w:rsidRDefault="007028F5" w:rsidP="00CE0585">
      <w:pPr>
        <w:pStyle w:val="BodyText"/>
        <w:spacing w:line="240" w:lineRule="auto"/>
      </w:pPr>
    </w:p>
    <w:p w:rsidR="007028F5" w:rsidRDefault="007028F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028F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A66"/>
    <w:rsid w:val="00585295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F5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3D7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1E56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270B0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B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70B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70B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70B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70B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205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20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205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205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270B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92051"/>
    <w:rPr>
      <w:sz w:val="16"/>
      <w:szCs w:val="16"/>
    </w:rPr>
  </w:style>
  <w:style w:type="paragraph" w:customStyle="1" w:styleId="ConsPlusNormal">
    <w:name w:val="ConsPlusNormal"/>
    <w:uiPriority w:val="99"/>
    <w:rsid w:val="00A270B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270B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051"/>
    <w:rPr>
      <w:sz w:val="24"/>
      <w:szCs w:val="24"/>
    </w:rPr>
  </w:style>
  <w:style w:type="paragraph" w:styleId="BlockText">
    <w:name w:val="Block Text"/>
    <w:basedOn w:val="Normal"/>
    <w:uiPriority w:val="99"/>
    <w:rsid w:val="00A270B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05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205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205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205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9205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205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322</Words>
  <Characters>1837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2016-08-24T07:06:00Z</dcterms:created>
  <dcterms:modified xsi:type="dcterms:W3CDTF">2017-03-31T11:44:00Z</dcterms:modified>
</cp:coreProperties>
</file>