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889" w:rsidRPr="00D97A48" w:rsidRDefault="00CF6889" w:rsidP="00D97A48">
      <w:pPr>
        <w:pStyle w:val="Heading1"/>
        <w:jc w:val="center"/>
        <w:rPr>
          <w:sz w:val="28"/>
          <w:szCs w:val="28"/>
        </w:rPr>
      </w:pPr>
      <w:r w:rsidRPr="000269A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F6889" w:rsidRDefault="00CF688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F6889" w:rsidRDefault="00CF6889" w:rsidP="00D97A48">
      <w:pPr>
        <w:jc w:val="center"/>
        <w:rPr>
          <w:b/>
          <w:sz w:val="28"/>
          <w:szCs w:val="28"/>
        </w:rPr>
      </w:pPr>
    </w:p>
    <w:p w:rsidR="00CF6889" w:rsidRPr="002F71AC" w:rsidRDefault="00CF688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CF6889" w:rsidRPr="005D1CD6" w:rsidRDefault="00CF688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14-42</w:t>
      </w:r>
    </w:p>
    <w:p w:rsidR="00CF6889" w:rsidRDefault="00CF688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16-06                                                                                                     </w:t>
      </w:r>
    </w:p>
    <w:p w:rsidR="00CF6889" w:rsidRPr="005D1CD6" w:rsidRDefault="00CF6889" w:rsidP="00EA634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F6889" w:rsidRPr="006F79C3" w:rsidRDefault="00CF688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F6889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F6889" w:rsidRPr="00BA7014" w:rsidRDefault="00CF6889" w:rsidP="00C76598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>
              <w:rPr>
                <w:b/>
                <w:bCs/>
                <w:sz w:val="28"/>
              </w:rPr>
              <w:t>Гагулиной Светланы Александровны</w:t>
            </w:r>
            <w:r w:rsidRPr="00BA7014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CF6889" w:rsidRPr="00BA7014" w:rsidRDefault="00CF6889" w:rsidP="00CE0585">
      <w:pPr>
        <w:jc w:val="center"/>
        <w:rPr>
          <w:b/>
          <w:bCs/>
          <w:sz w:val="28"/>
        </w:rPr>
      </w:pPr>
    </w:p>
    <w:p w:rsidR="00CF6889" w:rsidRPr="005A0F8F" w:rsidRDefault="00CF688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A33BA">
        <w:rPr>
          <w:bCs/>
          <w:sz w:val="28"/>
        </w:rPr>
        <w:t>Гагулиной Светланы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F6889" w:rsidRDefault="00CF6889" w:rsidP="00CE0585">
      <w:pPr>
        <w:jc w:val="center"/>
        <w:rPr>
          <w:sz w:val="28"/>
          <w:szCs w:val="28"/>
        </w:rPr>
      </w:pPr>
    </w:p>
    <w:p w:rsidR="00CF6889" w:rsidRDefault="00CF688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F6889" w:rsidRPr="00E33682" w:rsidRDefault="00CF6889" w:rsidP="00CE0585">
      <w:pPr>
        <w:jc w:val="center"/>
        <w:rPr>
          <w:spacing w:val="60"/>
          <w:sz w:val="28"/>
          <w:szCs w:val="28"/>
        </w:rPr>
      </w:pPr>
    </w:p>
    <w:p w:rsidR="00CF6889" w:rsidRDefault="00CF688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A33BA">
        <w:rPr>
          <w:bCs/>
          <w:sz w:val="28"/>
        </w:rPr>
        <w:t>Гагулин</w:t>
      </w:r>
      <w:r>
        <w:rPr>
          <w:bCs/>
          <w:sz w:val="28"/>
        </w:rPr>
        <w:t>у</w:t>
      </w:r>
      <w:r w:rsidRPr="00EA33BA">
        <w:rPr>
          <w:bCs/>
          <w:sz w:val="28"/>
        </w:rPr>
        <w:t xml:space="preserve"> Светлан</w:t>
      </w:r>
      <w:r>
        <w:rPr>
          <w:bCs/>
          <w:sz w:val="28"/>
        </w:rPr>
        <w:t>у</w:t>
      </w:r>
      <w:r w:rsidRPr="00EA33BA">
        <w:rPr>
          <w:bCs/>
          <w:sz w:val="28"/>
        </w:rPr>
        <w:t xml:space="preserve"> Александровн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CF6889" w:rsidRDefault="00CF688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CF6889" w:rsidRPr="00A075F2" w:rsidRDefault="00CF688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F6889" w:rsidRDefault="00CF688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F6889" w:rsidRDefault="00CF688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CF6889" w:rsidRPr="00A075F2" w:rsidRDefault="00CF688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F6889" w:rsidRDefault="00CF688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F6889" w:rsidRDefault="00CF6889" w:rsidP="00CE0585">
      <w:pPr>
        <w:pStyle w:val="BodyText"/>
        <w:spacing w:line="240" w:lineRule="auto"/>
      </w:pPr>
    </w:p>
    <w:p w:rsidR="00CF6889" w:rsidRDefault="00CF688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F6889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69A1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5D95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13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C602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C139E"/>
    <w:rsid w:val="007D77F9"/>
    <w:rsid w:val="007D79CF"/>
    <w:rsid w:val="007E1E76"/>
    <w:rsid w:val="007E2E63"/>
    <w:rsid w:val="007E7450"/>
    <w:rsid w:val="007F2C6D"/>
    <w:rsid w:val="007F4E1B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7014"/>
    <w:rsid w:val="00BB19FD"/>
    <w:rsid w:val="00BB424F"/>
    <w:rsid w:val="00BD0BE8"/>
    <w:rsid w:val="00BE381E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71903"/>
    <w:rsid w:val="00C765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889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18D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33BA"/>
    <w:rsid w:val="00EA6349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9A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269A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269A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269A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269A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15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15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15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15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269A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93157"/>
    <w:rPr>
      <w:sz w:val="16"/>
      <w:szCs w:val="16"/>
    </w:rPr>
  </w:style>
  <w:style w:type="paragraph" w:customStyle="1" w:styleId="ConsPlusNormal">
    <w:name w:val="ConsPlusNormal"/>
    <w:uiPriority w:val="99"/>
    <w:rsid w:val="000269A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269A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93157"/>
    <w:rPr>
      <w:sz w:val="24"/>
      <w:szCs w:val="24"/>
    </w:rPr>
  </w:style>
  <w:style w:type="paragraph" w:styleId="BlockText">
    <w:name w:val="Block Text"/>
    <w:basedOn w:val="Normal"/>
    <w:uiPriority w:val="99"/>
    <w:rsid w:val="000269A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15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9315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9315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315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9315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315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322</Words>
  <Characters>1841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2016-08-04T06:17:00Z</cp:lastPrinted>
  <dcterms:created xsi:type="dcterms:W3CDTF">2016-08-22T08:20:00Z</dcterms:created>
  <dcterms:modified xsi:type="dcterms:W3CDTF">2017-03-31T11:22:00Z</dcterms:modified>
</cp:coreProperties>
</file>