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B84" w:rsidRPr="00D97A48" w:rsidRDefault="00020B84" w:rsidP="00D97A48">
      <w:pPr>
        <w:pStyle w:val="Heading1"/>
        <w:jc w:val="center"/>
        <w:rPr>
          <w:sz w:val="28"/>
          <w:szCs w:val="28"/>
        </w:rPr>
      </w:pPr>
      <w:r w:rsidRPr="00E50648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020B84" w:rsidRDefault="00020B84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020B84" w:rsidRDefault="00020B84" w:rsidP="00D97A48">
      <w:pPr>
        <w:jc w:val="center"/>
        <w:rPr>
          <w:b/>
          <w:sz w:val="28"/>
          <w:szCs w:val="28"/>
        </w:rPr>
      </w:pPr>
    </w:p>
    <w:p w:rsidR="00020B84" w:rsidRPr="002F71AC" w:rsidRDefault="00020B84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020B84" w:rsidRPr="005D1CD6" w:rsidRDefault="00020B84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14-31</w:t>
      </w:r>
    </w:p>
    <w:p w:rsidR="00020B84" w:rsidRDefault="00020B84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15-37                                                                                                      </w:t>
      </w:r>
    </w:p>
    <w:p w:rsidR="00020B84" w:rsidRPr="005D1CD6" w:rsidRDefault="00020B84" w:rsidP="0005339D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020B84" w:rsidRPr="006F79C3" w:rsidRDefault="00020B84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020B84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020B84" w:rsidRPr="006F79C3" w:rsidRDefault="00020B84" w:rsidP="007D1745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Гуково-Гнилушевского сельского поселения Красносулинского района Ростовской области четвертого созыва по Гуково-Гнилушевскому десятимандатному избирательному округу № 1 Долговой Ирины Евгеньевны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020B84" w:rsidRDefault="00020B84" w:rsidP="00CE0585">
      <w:pPr>
        <w:jc w:val="center"/>
        <w:rPr>
          <w:b/>
          <w:bCs/>
          <w:sz w:val="28"/>
        </w:rPr>
      </w:pPr>
    </w:p>
    <w:p w:rsidR="00020B84" w:rsidRPr="005A0F8F" w:rsidRDefault="00020B84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Гуково-Гнилушевского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Гуково-Гнилушевскому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D1745">
        <w:rPr>
          <w:bCs/>
          <w:sz w:val="28"/>
        </w:rPr>
        <w:t>Долговой Ирины Евгеньевны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020B84" w:rsidRDefault="00020B84" w:rsidP="00CE0585">
      <w:pPr>
        <w:jc w:val="center"/>
        <w:rPr>
          <w:sz w:val="28"/>
          <w:szCs w:val="28"/>
        </w:rPr>
      </w:pPr>
    </w:p>
    <w:p w:rsidR="00020B84" w:rsidRDefault="00020B84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020B84" w:rsidRPr="00E33682" w:rsidRDefault="00020B84" w:rsidP="00CE0585">
      <w:pPr>
        <w:jc w:val="center"/>
        <w:rPr>
          <w:spacing w:val="60"/>
          <w:sz w:val="28"/>
          <w:szCs w:val="28"/>
        </w:rPr>
      </w:pPr>
    </w:p>
    <w:p w:rsidR="00020B84" w:rsidRDefault="00020B84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Гуково-Гнилушевского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Гуково-Гнилушевскому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961C1F">
        <w:rPr>
          <w:bCs/>
          <w:sz w:val="28"/>
        </w:rPr>
        <w:t>Долгов</w:t>
      </w:r>
      <w:r>
        <w:rPr>
          <w:bCs/>
          <w:sz w:val="28"/>
        </w:rPr>
        <w:t>у</w:t>
      </w:r>
      <w:r w:rsidRPr="00961C1F">
        <w:rPr>
          <w:bCs/>
          <w:sz w:val="28"/>
        </w:rPr>
        <w:t xml:space="preserve"> Ирин</w:t>
      </w:r>
      <w:r>
        <w:rPr>
          <w:bCs/>
          <w:sz w:val="28"/>
        </w:rPr>
        <w:t>у</w:t>
      </w:r>
      <w:r w:rsidRPr="00961C1F">
        <w:rPr>
          <w:bCs/>
          <w:sz w:val="28"/>
        </w:rPr>
        <w:t xml:space="preserve"> Евгеньевн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020B84" w:rsidRDefault="00020B84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020B84" w:rsidRPr="00A075F2" w:rsidRDefault="00020B84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020B84" w:rsidRDefault="00020B84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020B84" w:rsidRDefault="00020B84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020B84" w:rsidRPr="00A075F2" w:rsidRDefault="00020B84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020B84" w:rsidRDefault="00020B84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020B84" w:rsidRDefault="00020B84" w:rsidP="00CE0585">
      <w:pPr>
        <w:pStyle w:val="BodyText"/>
        <w:spacing w:line="240" w:lineRule="auto"/>
      </w:pPr>
    </w:p>
    <w:p w:rsidR="00020B84" w:rsidRDefault="00020B84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020B84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74E4"/>
    <w:rsid w:val="0002044F"/>
    <w:rsid w:val="00020B84"/>
    <w:rsid w:val="000216C3"/>
    <w:rsid w:val="00023263"/>
    <w:rsid w:val="00030103"/>
    <w:rsid w:val="00034AA7"/>
    <w:rsid w:val="00050A33"/>
    <w:rsid w:val="0005339D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B78B3"/>
    <w:rsid w:val="000C421E"/>
    <w:rsid w:val="000C5AA3"/>
    <w:rsid w:val="000C5BB7"/>
    <w:rsid w:val="000C5CE6"/>
    <w:rsid w:val="000C6B28"/>
    <w:rsid w:val="000D0E16"/>
    <w:rsid w:val="000D4EF4"/>
    <w:rsid w:val="000D55AB"/>
    <w:rsid w:val="000D5EF7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33CE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9697F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2E30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9290F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6DAA"/>
    <w:rsid w:val="005674AA"/>
    <w:rsid w:val="00576849"/>
    <w:rsid w:val="00586A9E"/>
    <w:rsid w:val="00596DB7"/>
    <w:rsid w:val="005A0388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A159D"/>
    <w:rsid w:val="006A6D55"/>
    <w:rsid w:val="006A7C9A"/>
    <w:rsid w:val="006A7E06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597E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B042F"/>
    <w:rsid w:val="007B11C7"/>
    <w:rsid w:val="007B562A"/>
    <w:rsid w:val="007B686A"/>
    <w:rsid w:val="007D1745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67E0F"/>
    <w:rsid w:val="0087539F"/>
    <w:rsid w:val="00882311"/>
    <w:rsid w:val="008829C4"/>
    <w:rsid w:val="0088308C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AEE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61C1F"/>
    <w:rsid w:val="00970218"/>
    <w:rsid w:val="00972E1F"/>
    <w:rsid w:val="009A1DEE"/>
    <w:rsid w:val="009A77E4"/>
    <w:rsid w:val="009B1743"/>
    <w:rsid w:val="009C5B34"/>
    <w:rsid w:val="009D11F9"/>
    <w:rsid w:val="009F02C8"/>
    <w:rsid w:val="009F3647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3FFE"/>
    <w:rsid w:val="00BB19FD"/>
    <w:rsid w:val="00BB424F"/>
    <w:rsid w:val="00BB618E"/>
    <w:rsid w:val="00BD0BE8"/>
    <w:rsid w:val="00BE381E"/>
    <w:rsid w:val="00BE7209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0648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16490"/>
    <w:rsid w:val="00F442A0"/>
    <w:rsid w:val="00F45E79"/>
    <w:rsid w:val="00F469E6"/>
    <w:rsid w:val="00F56DB7"/>
    <w:rsid w:val="00F644C3"/>
    <w:rsid w:val="00F658A5"/>
    <w:rsid w:val="00F65F08"/>
    <w:rsid w:val="00F721F4"/>
    <w:rsid w:val="00F75FC1"/>
    <w:rsid w:val="00F872B8"/>
    <w:rsid w:val="00F87B79"/>
    <w:rsid w:val="00F948E4"/>
    <w:rsid w:val="00F9547E"/>
    <w:rsid w:val="00F977B0"/>
    <w:rsid w:val="00FB209C"/>
    <w:rsid w:val="00FB2158"/>
    <w:rsid w:val="00FB4E04"/>
    <w:rsid w:val="00FB7E06"/>
    <w:rsid w:val="00FC25C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64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50648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50648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50648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50648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64B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64B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64B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64B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E50648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464B0"/>
    <w:rPr>
      <w:sz w:val="16"/>
      <w:szCs w:val="16"/>
    </w:rPr>
  </w:style>
  <w:style w:type="paragraph" w:customStyle="1" w:styleId="ConsPlusNormal">
    <w:name w:val="ConsPlusNormal"/>
    <w:uiPriority w:val="99"/>
    <w:rsid w:val="00E5064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50648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464B0"/>
    <w:rPr>
      <w:sz w:val="24"/>
      <w:szCs w:val="24"/>
    </w:rPr>
  </w:style>
  <w:style w:type="paragraph" w:styleId="BlockText">
    <w:name w:val="Block Text"/>
    <w:basedOn w:val="Normal"/>
    <w:uiPriority w:val="99"/>
    <w:rsid w:val="00E50648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64B0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464B0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464B0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64B0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D464B0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464B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89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2</Pages>
  <Words>327</Words>
  <Characters>1870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2016-08-19T12:09:00Z</dcterms:created>
  <dcterms:modified xsi:type="dcterms:W3CDTF">2017-03-31T11:20:00Z</dcterms:modified>
</cp:coreProperties>
</file>