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CE9" w:rsidRPr="00D97A48" w:rsidRDefault="008C2CE9" w:rsidP="00D97A48">
      <w:pPr>
        <w:pStyle w:val="Heading1"/>
        <w:jc w:val="center"/>
        <w:rPr>
          <w:sz w:val="28"/>
          <w:szCs w:val="28"/>
        </w:rPr>
      </w:pPr>
      <w:r w:rsidRPr="00320D20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C2CE9" w:rsidRDefault="008C2CE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C2CE9" w:rsidRDefault="008C2CE9" w:rsidP="00D97A48">
      <w:pPr>
        <w:jc w:val="center"/>
        <w:rPr>
          <w:b/>
          <w:sz w:val="28"/>
          <w:szCs w:val="28"/>
        </w:rPr>
      </w:pPr>
    </w:p>
    <w:p w:rsidR="008C2CE9" w:rsidRPr="002F71AC" w:rsidRDefault="008C2CE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C2CE9" w:rsidRPr="005D1CD6" w:rsidRDefault="008C2CE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73-16</w:t>
      </w:r>
    </w:p>
    <w:p w:rsidR="008C2CE9" w:rsidRPr="005D1CD6" w:rsidRDefault="008C2CE9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C2CE9" w:rsidRPr="006F79C3" w:rsidRDefault="008C2CE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8C2CE9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8C2CE9" w:rsidRPr="006F79C3" w:rsidRDefault="008C2CE9" w:rsidP="00710350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Табунщиковского сельского поселения Красносулинского района Ростовской области четвертого созыва по Табунщиковскому десятимандатному избирательному округу № 1 Власенко Сергея Викторовича </w:t>
            </w:r>
            <w:r>
              <w:rPr>
                <w:b/>
                <w:sz w:val="28"/>
                <w:szCs w:val="28"/>
              </w:rPr>
              <w:t xml:space="preserve">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8C2CE9" w:rsidRDefault="008C2CE9" w:rsidP="00CE0585">
      <w:pPr>
        <w:jc w:val="center"/>
        <w:rPr>
          <w:b/>
          <w:bCs/>
          <w:sz w:val="28"/>
        </w:rPr>
      </w:pPr>
    </w:p>
    <w:p w:rsidR="008C2CE9" w:rsidRPr="00C96761" w:rsidRDefault="008C2CE9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710350">
        <w:rPr>
          <w:bCs/>
          <w:sz w:val="28"/>
        </w:rPr>
        <w:t>Власенко Сергея Викторовича</w:t>
      </w:r>
      <w:r w:rsidRPr="0063528D">
        <w:rPr>
          <w:bCs/>
          <w:sz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8C2CE9" w:rsidRDefault="008C2CE9" w:rsidP="00CE0585">
      <w:pPr>
        <w:jc w:val="center"/>
        <w:rPr>
          <w:sz w:val="28"/>
          <w:szCs w:val="28"/>
        </w:rPr>
      </w:pPr>
    </w:p>
    <w:p w:rsidR="008C2CE9" w:rsidRDefault="008C2CE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C2CE9" w:rsidRPr="00E33682" w:rsidRDefault="008C2CE9" w:rsidP="00CE0585">
      <w:pPr>
        <w:jc w:val="center"/>
        <w:rPr>
          <w:spacing w:val="60"/>
          <w:sz w:val="28"/>
          <w:szCs w:val="28"/>
        </w:rPr>
      </w:pPr>
    </w:p>
    <w:p w:rsidR="008C2CE9" w:rsidRDefault="008C2CE9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710350">
        <w:rPr>
          <w:bCs/>
          <w:sz w:val="28"/>
        </w:rPr>
        <w:t>Власенко Сергея Викторовича</w:t>
      </w:r>
      <w:r w:rsidRPr="00710350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8C2CE9" w:rsidRPr="003A09BC" w:rsidRDefault="008C2CE9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15 часов 12 мин. </w:t>
      </w:r>
    </w:p>
    <w:p w:rsidR="008C2CE9" w:rsidRDefault="008C2CE9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8C2CE9" w:rsidRPr="00A075F2" w:rsidRDefault="008C2CE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C2CE9" w:rsidRDefault="008C2CE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C2CE9" w:rsidRDefault="008C2CE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C2CE9" w:rsidRPr="00A075F2" w:rsidRDefault="008C2CE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C2CE9" w:rsidRDefault="008C2CE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C2CE9" w:rsidRDefault="008C2CE9" w:rsidP="00CE0585">
      <w:pPr>
        <w:pStyle w:val="BodyText"/>
        <w:spacing w:line="240" w:lineRule="auto"/>
      </w:pPr>
    </w:p>
    <w:p w:rsidR="008C2CE9" w:rsidRDefault="008C2CE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C2CE9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2044F"/>
    <w:rsid w:val="000216C3"/>
    <w:rsid w:val="00023263"/>
    <w:rsid w:val="0002620A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4569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0D20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22CD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87789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3528D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350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4338"/>
    <w:rsid w:val="007D77F9"/>
    <w:rsid w:val="007D79CF"/>
    <w:rsid w:val="007E1E76"/>
    <w:rsid w:val="007E2312"/>
    <w:rsid w:val="007E2E63"/>
    <w:rsid w:val="007E338D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C2CE9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421C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C03D4C"/>
    <w:rsid w:val="00C061A8"/>
    <w:rsid w:val="00C11A70"/>
    <w:rsid w:val="00C125B5"/>
    <w:rsid w:val="00C1644B"/>
    <w:rsid w:val="00C22C99"/>
    <w:rsid w:val="00C325E5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3713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4356"/>
    <w:rsid w:val="00E87D98"/>
    <w:rsid w:val="00E96A86"/>
    <w:rsid w:val="00E97EA8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461BC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942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358</Words>
  <Characters>2043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2018-08-03T05:49:00Z</cp:lastPrinted>
  <dcterms:created xsi:type="dcterms:W3CDTF">2018-08-03T05:48:00Z</dcterms:created>
  <dcterms:modified xsi:type="dcterms:W3CDTF">2018-08-04T08:09:00Z</dcterms:modified>
</cp:coreProperties>
</file>