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E8E" w:rsidRPr="00D97A48" w:rsidRDefault="00102E8E" w:rsidP="00D97A48">
      <w:pPr>
        <w:pStyle w:val="Heading1"/>
        <w:jc w:val="center"/>
        <w:rPr>
          <w:sz w:val="28"/>
          <w:szCs w:val="28"/>
        </w:rPr>
      </w:pPr>
      <w:r w:rsidRPr="0065546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102E8E" w:rsidRDefault="00102E8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102E8E" w:rsidRDefault="00102E8E" w:rsidP="00D97A48">
      <w:pPr>
        <w:jc w:val="center"/>
        <w:rPr>
          <w:b/>
          <w:sz w:val="28"/>
          <w:szCs w:val="28"/>
        </w:rPr>
      </w:pPr>
    </w:p>
    <w:p w:rsidR="00102E8E" w:rsidRPr="002F71AC" w:rsidRDefault="00102E8E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102E8E" w:rsidRPr="005D1CD6" w:rsidRDefault="00102E8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15-46</w:t>
      </w:r>
    </w:p>
    <w:p w:rsidR="00102E8E" w:rsidRDefault="00102E8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16-41                                                                                                    </w:t>
      </w:r>
    </w:p>
    <w:p w:rsidR="00102E8E" w:rsidRPr="005D1CD6" w:rsidRDefault="00102E8E" w:rsidP="00126A5E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102E8E" w:rsidRPr="006F79C3" w:rsidRDefault="00102E8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102E8E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02E8E" w:rsidRPr="006F79C3" w:rsidRDefault="00102E8E" w:rsidP="00F512F1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Пролетарского сельского поселения Красносулинского района Ростовской области четвертого созыва по Пролетарскому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Насибовой Инны Натиговны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102E8E" w:rsidRDefault="00102E8E" w:rsidP="00CE0585">
      <w:pPr>
        <w:jc w:val="center"/>
        <w:rPr>
          <w:b/>
          <w:bCs/>
          <w:sz w:val="28"/>
        </w:rPr>
      </w:pPr>
    </w:p>
    <w:p w:rsidR="00102E8E" w:rsidRPr="005A0F8F" w:rsidRDefault="00102E8E" w:rsidP="001715F1">
      <w:pPr>
        <w:tabs>
          <w:tab w:val="left" w:pos="1276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Пролетарскому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512F1">
        <w:rPr>
          <w:bCs/>
          <w:sz w:val="28"/>
        </w:rPr>
        <w:t>Насибовой Инны Натиговны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102E8E" w:rsidRDefault="00102E8E" w:rsidP="001715F1">
      <w:pPr>
        <w:tabs>
          <w:tab w:val="left" w:pos="1276"/>
        </w:tabs>
        <w:jc w:val="center"/>
        <w:rPr>
          <w:sz w:val="28"/>
          <w:szCs w:val="28"/>
        </w:rPr>
      </w:pPr>
    </w:p>
    <w:p w:rsidR="00102E8E" w:rsidRDefault="00102E8E" w:rsidP="001715F1">
      <w:pPr>
        <w:tabs>
          <w:tab w:val="left" w:pos="1276"/>
        </w:tabs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102E8E" w:rsidRPr="00E33682" w:rsidRDefault="00102E8E" w:rsidP="001715F1">
      <w:pPr>
        <w:tabs>
          <w:tab w:val="left" w:pos="1276"/>
        </w:tabs>
        <w:jc w:val="center"/>
        <w:rPr>
          <w:spacing w:val="60"/>
          <w:sz w:val="28"/>
          <w:szCs w:val="28"/>
        </w:rPr>
      </w:pPr>
    </w:p>
    <w:p w:rsidR="00102E8E" w:rsidRDefault="00102E8E" w:rsidP="001715F1">
      <w:pPr>
        <w:tabs>
          <w:tab w:val="left" w:pos="127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Пролетарскому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512F1">
        <w:rPr>
          <w:bCs/>
          <w:sz w:val="28"/>
        </w:rPr>
        <w:t>Насибов</w:t>
      </w:r>
      <w:r>
        <w:rPr>
          <w:bCs/>
          <w:sz w:val="28"/>
        </w:rPr>
        <w:t>у</w:t>
      </w:r>
      <w:r w:rsidRPr="00F512F1">
        <w:rPr>
          <w:bCs/>
          <w:sz w:val="28"/>
        </w:rPr>
        <w:t xml:space="preserve"> Инн</w:t>
      </w:r>
      <w:r>
        <w:rPr>
          <w:bCs/>
          <w:sz w:val="28"/>
        </w:rPr>
        <w:t>у</w:t>
      </w:r>
      <w:r w:rsidRPr="00F512F1">
        <w:rPr>
          <w:bCs/>
          <w:sz w:val="28"/>
        </w:rPr>
        <w:t xml:space="preserve"> Натиговн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102E8E" w:rsidRDefault="00102E8E" w:rsidP="001715F1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2.  Выдать зарегистрированному кандидату удостоверение  установленного образца.</w:t>
      </w:r>
    </w:p>
    <w:p w:rsidR="00102E8E" w:rsidRPr="00A075F2" w:rsidRDefault="00102E8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102E8E" w:rsidRDefault="00102E8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102E8E" w:rsidRDefault="00102E8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102E8E" w:rsidRPr="00A075F2" w:rsidRDefault="00102E8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02E8E" w:rsidRDefault="00102E8E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102E8E" w:rsidRDefault="00102E8E" w:rsidP="00CE0585">
      <w:pPr>
        <w:pStyle w:val="BodyText"/>
        <w:spacing w:line="240" w:lineRule="auto"/>
      </w:pPr>
    </w:p>
    <w:p w:rsidR="00102E8E" w:rsidRDefault="00102E8E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102E8E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0CE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2FE"/>
    <w:rsid w:val="000E1C9B"/>
    <w:rsid w:val="000E1DF9"/>
    <w:rsid w:val="000E3ED8"/>
    <w:rsid w:val="000F623D"/>
    <w:rsid w:val="000F7351"/>
    <w:rsid w:val="000F7FB5"/>
    <w:rsid w:val="00102E8E"/>
    <w:rsid w:val="00104073"/>
    <w:rsid w:val="001135BC"/>
    <w:rsid w:val="00122738"/>
    <w:rsid w:val="00125A83"/>
    <w:rsid w:val="00125C8E"/>
    <w:rsid w:val="00126A5E"/>
    <w:rsid w:val="00131D73"/>
    <w:rsid w:val="00134761"/>
    <w:rsid w:val="00140D6E"/>
    <w:rsid w:val="0014447A"/>
    <w:rsid w:val="00144D1E"/>
    <w:rsid w:val="0015384E"/>
    <w:rsid w:val="00160D8C"/>
    <w:rsid w:val="00163242"/>
    <w:rsid w:val="001715F1"/>
    <w:rsid w:val="00177EAB"/>
    <w:rsid w:val="00177F03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62BE7"/>
    <w:rsid w:val="00377735"/>
    <w:rsid w:val="0038118F"/>
    <w:rsid w:val="00382851"/>
    <w:rsid w:val="003856F2"/>
    <w:rsid w:val="0038747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1EC1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06DD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1D9D"/>
    <w:rsid w:val="00585295"/>
    <w:rsid w:val="00594A2A"/>
    <w:rsid w:val="00596DB7"/>
    <w:rsid w:val="005A0F8F"/>
    <w:rsid w:val="005A3877"/>
    <w:rsid w:val="005B4DF8"/>
    <w:rsid w:val="005B7157"/>
    <w:rsid w:val="005C0992"/>
    <w:rsid w:val="005C2D0E"/>
    <w:rsid w:val="005C4656"/>
    <w:rsid w:val="005D1CD6"/>
    <w:rsid w:val="005D41D7"/>
    <w:rsid w:val="005D5D07"/>
    <w:rsid w:val="005E0A9F"/>
    <w:rsid w:val="005E42CE"/>
    <w:rsid w:val="005E49EB"/>
    <w:rsid w:val="0060648B"/>
    <w:rsid w:val="00611673"/>
    <w:rsid w:val="00626999"/>
    <w:rsid w:val="00626AE0"/>
    <w:rsid w:val="0063255E"/>
    <w:rsid w:val="00633D04"/>
    <w:rsid w:val="006445FF"/>
    <w:rsid w:val="00651B9D"/>
    <w:rsid w:val="00651CFA"/>
    <w:rsid w:val="00654D04"/>
    <w:rsid w:val="0065546F"/>
    <w:rsid w:val="0065549A"/>
    <w:rsid w:val="006574F9"/>
    <w:rsid w:val="0066025A"/>
    <w:rsid w:val="00661B73"/>
    <w:rsid w:val="00663671"/>
    <w:rsid w:val="00665BCA"/>
    <w:rsid w:val="00667EE0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1CF0"/>
    <w:rsid w:val="006E204B"/>
    <w:rsid w:val="006E4373"/>
    <w:rsid w:val="006F0A7C"/>
    <w:rsid w:val="006F22C9"/>
    <w:rsid w:val="006F79C3"/>
    <w:rsid w:val="007050F8"/>
    <w:rsid w:val="007060D1"/>
    <w:rsid w:val="00710EE2"/>
    <w:rsid w:val="00715656"/>
    <w:rsid w:val="00720139"/>
    <w:rsid w:val="00722906"/>
    <w:rsid w:val="007229EE"/>
    <w:rsid w:val="00724986"/>
    <w:rsid w:val="007407EF"/>
    <w:rsid w:val="007471B6"/>
    <w:rsid w:val="007509D8"/>
    <w:rsid w:val="00761CED"/>
    <w:rsid w:val="00762A10"/>
    <w:rsid w:val="00764FC2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D20DD"/>
    <w:rsid w:val="008E09E2"/>
    <w:rsid w:val="008E0EF0"/>
    <w:rsid w:val="008E1712"/>
    <w:rsid w:val="008F4DA8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478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7112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07430"/>
    <w:rsid w:val="00C125B5"/>
    <w:rsid w:val="00C12BDE"/>
    <w:rsid w:val="00C134EE"/>
    <w:rsid w:val="00C1644B"/>
    <w:rsid w:val="00C22C99"/>
    <w:rsid w:val="00C2324E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E1D4E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A686F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6B61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12F1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46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5546F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5546F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5546F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5546F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474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474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474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474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65546F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44748"/>
    <w:rPr>
      <w:sz w:val="16"/>
      <w:szCs w:val="16"/>
    </w:rPr>
  </w:style>
  <w:style w:type="paragraph" w:customStyle="1" w:styleId="ConsPlusNormal">
    <w:name w:val="ConsPlusNormal"/>
    <w:uiPriority w:val="99"/>
    <w:rsid w:val="0065546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65546F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44748"/>
    <w:rPr>
      <w:sz w:val="24"/>
      <w:szCs w:val="24"/>
    </w:rPr>
  </w:style>
  <w:style w:type="paragraph" w:styleId="BlockText">
    <w:name w:val="Block Text"/>
    <w:basedOn w:val="Normal"/>
    <w:uiPriority w:val="99"/>
    <w:rsid w:val="0065546F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748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44748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4474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4474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44748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4474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59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321</Words>
  <Characters>1830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2016-08-24T07:23:00Z</dcterms:created>
  <dcterms:modified xsi:type="dcterms:W3CDTF">2017-03-31T11:45:00Z</dcterms:modified>
</cp:coreProperties>
</file>