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08" w:rsidRPr="00D97A48" w:rsidRDefault="00F35D08" w:rsidP="00D97A48">
      <w:pPr>
        <w:pStyle w:val="Heading1"/>
        <w:jc w:val="center"/>
        <w:rPr>
          <w:sz w:val="28"/>
          <w:szCs w:val="28"/>
        </w:rPr>
      </w:pPr>
      <w:r w:rsidRPr="00830B65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35D08" w:rsidRDefault="00F35D0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35D08" w:rsidRDefault="00F35D08" w:rsidP="00D97A48">
      <w:pPr>
        <w:jc w:val="center"/>
        <w:rPr>
          <w:b/>
          <w:sz w:val="28"/>
          <w:szCs w:val="28"/>
        </w:rPr>
      </w:pPr>
    </w:p>
    <w:p w:rsidR="00F35D08" w:rsidRPr="002F71AC" w:rsidRDefault="00F35D0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35D08" w:rsidRPr="005D1CD6" w:rsidRDefault="00F35D0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73-51</w:t>
      </w:r>
    </w:p>
    <w:p w:rsidR="00F35D08" w:rsidRPr="005D1CD6" w:rsidRDefault="00F35D08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35D08" w:rsidRPr="006F79C3" w:rsidRDefault="00F35D0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35D08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35D08" w:rsidRPr="006F79C3" w:rsidRDefault="00F35D08" w:rsidP="0071035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четвертого созыва по Красносулинскому четырехмандатному избирательному округу № 5 Батыщева Владимира Николаевича выдвинутого </w:t>
            </w:r>
            <w:r w:rsidRPr="001B0F4E">
              <w:rPr>
                <w:b/>
                <w:sz w:val="28"/>
                <w:szCs w:val="28"/>
              </w:rPr>
              <w:t>Региональн</w:t>
            </w:r>
            <w:r>
              <w:rPr>
                <w:b/>
                <w:sz w:val="28"/>
                <w:szCs w:val="28"/>
              </w:rPr>
              <w:t>ым</w:t>
            </w:r>
            <w:r w:rsidRPr="001B0F4E">
              <w:rPr>
                <w:b/>
                <w:sz w:val="28"/>
                <w:szCs w:val="28"/>
              </w:rPr>
              <w:t xml:space="preserve"> отделение</w:t>
            </w:r>
            <w:r>
              <w:rPr>
                <w:b/>
                <w:sz w:val="28"/>
                <w:szCs w:val="28"/>
              </w:rPr>
              <w:t>м</w:t>
            </w:r>
            <w:r w:rsidRPr="001B0F4E">
              <w:rPr>
                <w:b/>
                <w:sz w:val="28"/>
                <w:szCs w:val="28"/>
              </w:rPr>
              <w:t xml:space="preserve"> Политической партии</w:t>
            </w:r>
            <w:r w:rsidRPr="001B0F4E">
              <w:rPr>
                <w:sz w:val="28"/>
                <w:szCs w:val="28"/>
              </w:rPr>
              <w:t xml:space="preserve"> </w:t>
            </w:r>
            <w:r w:rsidRPr="001B0F4E">
              <w:rPr>
                <w:b/>
                <w:sz w:val="28"/>
                <w:szCs w:val="28"/>
              </w:rPr>
              <w:t>СПРАВЕДЛИВАЯ РОССИЯ</w:t>
            </w:r>
          </w:p>
        </w:tc>
      </w:tr>
    </w:tbl>
    <w:p w:rsidR="00F35D08" w:rsidRDefault="00F35D08" w:rsidP="00CE0585">
      <w:pPr>
        <w:jc w:val="center"/>
        <w:rPr>
          <w:b/>
          <w:bCs/>
          <w:sz w:val="28"/>
        </w:rPr>
      </w:pPr>
    </w:p>
    <w:p w:rsidR="00F35D08" w:rsidRPr="00C96761" w:rsidRDefault="00F35D08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</w:t>
      </w:r>
      <w:r w:rsidRPr="0059751C">
        <w:rPr>
          <w:bCs/>
          <w:sz w:val="28"/>
        </w:rPr>
        <w:t xml:space="preserve">кандидата в депутаты Собрания депутатов Красносулинского городского поселения Красносулинского района Ростовской области четвертого созыва по Красносулинскому четырехмандатному избирательному округу № 5 Батыщева Владимира Николаевича </w:t>
      </w:r>
      <w:r>
        <w:rPr>
          <w:bCs/>
          <w:sz w:val="28"/>
        </w:rPr>
        <w:t xml:space="preserve">выдвинутого </w:t>
      </w:r>
      <w:r w:rsidRPr="0059751C">
        <w:rPr>
          <w:sz w:val="28"/>
          <w:szCs w:val="28"/>
        </w:rPr>
        <w:t>Региональным отделением Политической партии СПРАВЕДЛИВАЯ РОССИЯ,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35D08" w:rsidRDefault="00F35D08" w:rsidP="00CE0585">
      <w:pPr>
        <w:jc w:val="center"/>
        <w:rPr>
          <w:sz w:val="28"/>
          <w:szCs w:val="28"/>
        </w:rPr>
      </w:pPr>
    </w:p>
    <w:p w:rsidR="00F35D08" w:rsidRDefault="00F35D0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35D08" w:rsidRPr="00E33682" w:rsidRDefault="00F35D08" w:rsidP="00CE0585">
      <w:pPr>
        <w:jc w:val="center"/>
        <w:rPr>
          <w:spacing w:val="60"/>
          <w:sz w:val="28"/>
          <w:szCs w:val="28"/>
        </w:rPr>
      </w:pPr>
    </w:p>
    <w:p w:rsidR="00F35D08" w:rsidRDefault="00F35D08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 w:rsidRPr="0059751C">
        <w:rPr>
          <w:bCs/>
          <w:sz w:val="28"/>
        </w:rPr>
        <w:t xml:space="preserve">кандидата в депутаты Собрания депутатов Красносулинского городского поселения Красносулинского района Ростовской области четвертого созыва по Красносулинскому четырехмандатному избирательному округу № 5 Батыщева Владимира Николаевича </w:t>
      </w:r>
      <w:r>
        <w:rPr>
          <w:bCs/>
          <w:sz w:val="28"/>
        </w:rPr>
        <w:t xml:space="preserve">выдвинутого </w:t>
      </w:r>
      <w:r w:rsidRPr="0059751C">
        <w:rPr>
          <w:sz w:val="28"/>
          <w:szCs w:val="28"/>
        </w:rPr>
        <w:t>Региональным отделением Политической партии СПРАВЕДЛИВАЯ РОССИЯ</w:t>
      </w:r>
      <w:r>
        <w:rPr>
          <w:sz w:val="28"/>
          <w:szCs w:val="28"/>
        </w:rPr>
        <w:t xml:space="preserve">, </w:t>
      </w:r>
      <w:bookmarkStart w:id="0" w:name="_GoBack"/>
      <w:bookmarkEnd w:id="0"/>
    </w:p>
    <w:p w:rsidR="00F35D08" w:rsidRPr="003A09BC" w:rsidRDefault="00F35D08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17 часов 13 мин. </w:t>
      </w:r>
    </w:p>
    <w:p w:rsidR="00F35D08" w:rsidRDefault="00F35D08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35D08" w:rsidRPr="00A075F2" w:rsidRDefault="00F35D0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35D08" w:rsidRDefault="00F35D0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35D08" w:rsidRDefault="00F35D0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35D08" w:rsidRPr="00A075F2" w:rsidRDefault="00F35D0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35D08" w:rsidRDefault="00F35D0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35D08" w:rsidRDefault="00F35D08" w:rsidP="00CE0585">
      <w:pPr>
        <w:pStyle w:val="BodyText"/>
        <w:spacing w:line="240" w:lineRule="auto"/>
      </w:pPr>
    </w:p>
    <w:p w:rsidR="00F35D08" w:rsidRDefault="00F35D0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35D08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47EE6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0F4E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A7039"/>
    <w:rsid w:val="002B02BE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276CD"/>
    <w:rsid w:val="00436637"/>
    <w:rsid w:val="00446351"/>
    <w:rsid w:val="00450F8A"/>
    <w:rsid w:val="00452BA6"/>
    <w:rsid w:val="00455465"/>
    <w:rsid w:val="00455917"/>
    <w:rsid w:val="0046059F"/>
    <w:rsid w:val="00460A8F"/>
    <w:rsid w:val="00462F57"/>
    <w:rsid w:val="00467D68"/>
    <w:rsid w:val="0047631E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4F7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9751C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350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0761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26114"/>
    <w:rsid w:val="00830B65"/>
    <w:rsid w:val="00831F47"/>
    <w:rsid w:val="00832197"/>
    <w:rsid w:val="00835B1D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45C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8F6684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9232D"/>
    <w:rsid w:val="009A1DEE"/>
    <w:rsid w:val="009A77E4"/>
    <w:rsid w:val="009B1743"/>
    <w:rsid w:val="009C4DDE"/>
    <w:rsid w:val="009C5B34"/>
    <w:rsid w:val="009C6354"/>
    <w:rsid w:val="009D11F9"/>
    <w:rsid w:val="009E4B4F"/>
    <w:rsid w:val="009F02C8"/>
    <w:rsid w:val="009F7523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1037"/>
    <w:rsid w:val="00A6631F"/>
    <w:rsid w:val="00A67261"/>
    <w:rsid w:val="00A7061E"/>
    <w:rsid w:val="00A8545F"/>
    <w:rsid w:val="00A919B9"/>
    <w:rsid w:val="00A92CC2"/>
    <w:rsid w:val="00A93468"/>
    <w:rsid w:val="00AB0A2A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11931"/>
    <w:rsid w:val="00B258AD"/>
    <w:rsid w:val="00B26756"/>
    <w:rsid w:val="00B32588"/>
    <w:rsid w:val="00B33635"/>
    <w:rsid w:val="00B34EC8"/>
    <w:rsid w:val="00B54425"/>
    <w:rsid w:val="00B641B7"/>
    <w:rsid w:val="00B66CE4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0A19"/>
    <w:rsid w:val="00C03D4C"/>
    <w:rsid w:val="00C061A8"/>
    <w:rsid w:val="00C11A70"/>
    <w:rsid w:val="00C125B5"/>
    <w:rsid w:val="00C1644B"/>
    <w:rsid w:val="00C22C99"/>
    <w:rsid w:val="00C325E5"/>
    <w:rsid w:val="00C35D5C"/>
    <w:rsid w:val="00C43758"/>
    <w:rsid w:val="00C43CF2"/>
    <w:rsid w:val="00C45E1F"/>
    <w:rsid w:val="00C5184A"/>
    <w:rsid w:val="00C62FBF"/>
    <w:rsid w:val="00C6359C"/>
    <w:rsid w:val="00C71903"/>
    <w:rsid w:val="00C7705F"/>
    <w:rsid w:val="00C800B4"/>
    <w:rsid w:val="00C83BB3"/>
    <w:rsid w:val="00C87430"/>
    <w:rsid w:val="00C91B3E"/>
    <w:rsid w:val="00C94244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3713"/>
    <w:rsid w:val="00D97A48"/>
    <w:rsid w:val="00DA5BB5"/>
    <w:rsid w:val="00DB0B99"/>
    <w:rsid w:val="00DB7C86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491D"/>
    <w:rsid w:val="00E76BCF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E58A7"/>
    <w:rsid w:val="00EF09C7"/>
    <w:rsid w:val="00EF73B3"/>
    <w:rsid w:val="00F00101"/>
    <w:rsid w:val="00F01182"/>
    <w:rsid w:val="00F0293B"/>
    <w:rsid w:val="00F24F88"/>
    <w:rsid w:val="00F27437"/>
    <w:rsid w:val="00F35D08"/>
    <w:rsid w:val="00F442A0"/>
    <w:rsid w:val="00F45492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0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306</Words>
  <Characters>1749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2018-08-04T09:09:00Z</cp:lastPrinted>
  <dcterms:created xsi:type="dcterms:W3CDTF">2018-08-04T09:10:00Z</dcterms:created>
  <dcterms:modified xsi:type="dcterms:W3CDTF">2018-08-04T09:17:00Z</dcterms:modified>
</cp:coreProperties>
</file>