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E1F" w:rsidRPr="00D97A48" w:rsidRDefault="00C45E1F" w:rsidP="00D97A48">
      <w:pPr>
        <w:pStyle w:val="Heading1"/>
        <w:jc w:val="center"/>
        <w:rPr>
          <w:sz w:val="28"/>
          <w:szCs w:val="28"/>
        </w:rPr>
      </w:pPr>
      <w:r w:rsidRPr="00B11931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6pt;height:40.8pt;visibility:visible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C45E1F" w:rsidRDefault="00C45E1F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C45E1F" w:rsidRDefault="00C45E1F" w:rsidP="00D97A48">
      <w:pPr>
        <w:jc w:val="center"/>
        <w:rPr>
          <w:b/>
          <w:sz w:val="28"/>
          <w:szCs w:val="28"/>
        </w:rPr>
      </w:pPr>
    </w:p>
    <w:p w:rsidR="00C45E1F" w:rsidRPr="002F71AC" w:rsidRDefault="00C45E1F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C45E1F" w:rsidRPr="005D1CD6" w:rsidRDefault="00C45E1F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01 августа 2018 года                                                                                         73-44</w:t>
      </w:r>
    </w:p>
    <w:p w:rsidR="00C45E1F" w:rsidRPr="005D1CD6" w:rsidRDefault="00C45E1F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C45E1F" w:rsidRPr="006F79C3" w:rsidRDefault="00C45E1F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C45E1F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C45E1F" w:rsidRPr="006F79C3" w:rsidRDefault="00C45E1F" w:rsidP="00710350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Ударниковского сельского поселения Красносулинского района Ростовской области четвертого созыва по Ударниковскому десятимандатному избирательному округу № 1 Фирсова Александра Николаевича </w:t>
            </w:r>
            <w:r>
              <w:rPr>
                <w:b/>
                <w:sz w:val="28"/>
                <w:szCs w:val="28"/>
              </w:rPr>
              <w:t xml:space="preserve">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C45E1F" w:rsidRDefault="00C45E1F" w:rsidP="00CE0585">
      <w:pPr>
        <w:jc w:val="center"/>
        <w:rPr>
          <w:b/>
          <w:bCs/>
          <w:sz w:val="28"/>
        </w:rPr>
      </w:pPr>
    </w:p>
    <w:p w:rsidR="00C45E1F" w:rsidRPr="00C96761" w:rsidRDefault="00C45E1F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Ударниковского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Ударниковскому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AB0A2A">
        <w:rPr>
          <w:bCs/>
          <w:sz w:val="28"/>
        </w:rPr>
        <w:t>Фирсова Александра Николаевича</w:t>
      </w:r>
      <w:r w:rsidRPr="0063528D">
        <w:rPr>
          <w:bCs/>
          <w:sz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C45E1F" w:rsidRDefault="00C45E1F" w:rsidP="00CE0585">
      <w:pPr>
        <w:jc w:val="center"/>
        <w:rPr>
          <w:sz w:val="28"/>
          <w:szCs w:val="28"/>
        </w:rPr>
      </w:pPr>
    </w:p>
    <w:p w:rsidR="00C45E1F" w:rsidRDefault="00C45E1F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C45E1F" w:rsidRPr="00E33682" w:rsidRDefault="00C45E1F" w:rsidP="00CE0585">
      <w:pPr>
        <w:jc w:val="center"/>
        <w:rPr>
          <w:spacing w:val="60"/>
          <w:sz w:val="28"/>
          <w:szCs w:val="28"/>
        </w:rPr>
      </w:pPr>
    </w:p>
    <w:p w:rsidR="00C45E1F" w:rsidRDefault="00C45E1F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Ударниковского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Ударниковскому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AB0A2A">
        <w:rPr>
          <w:bCs/>
          <w:sz w:val="28"/>
        </w:rPr>
        <w:t>Фирсова Александра Николаевича</w:t>
      </w:r>
      <w:r w:rsidRPr="00710350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>
        <w:rPr>
          <w:bCs/>
          <w:sz w:val="28"/>
        </w:rPr>
        <w:t>го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C45E1F" w:rsidRPr="003A09BC" w:rsidRDefault="00C45E1F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 xml:space="preserve">16 часов 47 мин. </w:t>
      </w:r>
    </w:p>
    <w:p w:rsidR="00C45E1F" w:rsidRDefault="00C45E1F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C45E1F" w:rsidRPr="00A075F2" w:rsidRDefault="00C45E1F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C45E1F" w:rsidRDefault="00C45E1F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C45E1F" w:rsidRDefault="00C45E1F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C45E1F" w:rsidRPr="00A075F2" w:rsidRDefault="00C45E1F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C45E1F" w:rsidRDefault="00C45E1F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C45E1F" w:rsidRDefault="00C45E1F" w:rsidP="00CE0585">
      <w:pPr>
        <w:pStyle w:val="BodyText"/>
        <w:spacing w:line="240" w:lineRule="auto"/>
      </w:pPr>
    </w:p>
    <w:p w:rsidR="00C45E1F" w:rsidRDefault="00C45E1F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C45E1F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3816"/>
    <w:rsid w:val="0002044F"/>
    <w:rsid w:val="000216C3"/>
    <w:rsid w:val="00023263"/>
    <w:rsid w:val="0002620A"/>
    <w:rsid w:val="00030103"/>
    <w:rsid w:val="000312D8"/>
    <w:rsid w:val="00034AA7"/>
    <w:rsid w:val="00046FF8"/>
    <w:rsid w:val="00047EE6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6427"/>
    <w:rsid w:val="00407BA9"/>
    <w:rsid w:val="00411A02"/>
    <w:rsid w:val="00413449"/>
    <w:rsid w:val="004141E6"/>
    <w:rsid w:val="00422A47"/>
    <w:rsid w:val="004263AC"/>
    <w:rsid w:val="00436637"/>
    <w:rsid w:val="00446351"/>
    <w:rsid w:val="00450F8A"/>
    <w:rsid w:val="00452BA6"/>
    <w:rsid w:val="00455465"/>
    <w:rsid w:val="00455917"/>
    <w:rsid w:val="0046059F"/>
    <w:rsid w:val="00460A8F"/>
    <w:rsid w:val="00462F57"/>
    <w:rsid w:val="00467D68"/>
    <w:rsid w:val="0047631E"/>
    <w:rsid w:val="00476D95"/>
    <w:rsid w:val="00484E48"/>
    <w:rsid w:val="004A00D6"/>
    <w:rsid w:val="004A16DF"/>
    <w:rsid w:val="004B499D"/>
    <w:rsid w:val="004B6A14"/>
    <w:rsid w:val="004B6CE3"/>
    <w:rsid w:val="004C275A"/>
    <w:rsid w:val="004D6069"/>
    <w:rsid w:val="004E3781"/>
    <w:rsid w:val="00500E51"/>
    <w:rsid w:val="005022CD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87789"/>
    <w:rsid w:val="00595C52"/>
    <w:rsid w:val="00596397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3528D"/>
    <w:rsid w:val="006445FF"/>
    <w:rsid w:val="00644BCF"/>
    <w:rsid w:val="00651B9D"/>
    <w:rsid w:val="00651CFA"/>
    <w:rsid w:val="0065230F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350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338D"/>
    <w:rsid w:val="007E7450"/>
    <w:rsid w:val="007E7F33"/>
    <w:rsid w:val="007F2C6D"/>
    <w:rsid w:val="00801C1F"/>
    <w:rsid w:val="00826114"/>
    <w:rsid w:val="00831F47"/>
    <w:rsid w:val="00832197"/>
    <w:rsid w:val="00835B1D"/>
    <w:rsid w:val="00836E7A"/>
    <w:rsid w:val="00846583"/>
    <w:rsid w:val="008574D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45C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61037"/>
    <w:rsid w:val="00A6631F"/>
    <w:rsid w:val="00A67261"/>
    <w:rsid w:val="00A7061E"/>
    <w:rsid w:val="00A8545F"/>
    <w:rsid w:val="00A919B9"/>
    <w:rsid w:val="00A92CC2"/>
    <w:rsid w:val="00A93468"/>
    <w:rsid w:val="00AB0A2A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421C"/>
    <w:rsid w:val="00B0603B"/>
    <w:rsid w:val="00B11931"/>
    <w:rsid w:val="00B258AD"/>
    <w:rsid w:val="00B26756"/>
    <w:rsid w:val="00B32588"/>
    <w:rsid w:val="00B33635"/>
    <w:rsid w:val="00B34EC8"/>
    <w:rsid w:val="00B54425"/>
    <w:rsid w:val="00B641B7"/>
    <w:rsid w:val="00B7601B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0A19"/>
    <w:rsid w:val="00C03D4C"/>
    <w:rsid w:val="00C061A8"/>
    <w:rsid w:val="00C11A70"/>
    <w:rsid w:val="00C125B5"/>
    <w:rsid w:val="00C1644B"/>
    <w:rsid w:val="00C22C99"/>
    <w:rsid w:val="00C325E5"/>
    <w:rsid w:val="00C35D5C"/>
    <w:rsid w:val="00C43CF2"/>
    <w:rsid w:val="00C45E1F"/>
    <w:rsid w:val="00C5184A"/>
    <w:rsid w:val="00C62FBF"/>
    <w:rsid w:val="00C6359C"/>
    <w:rsid w:val="00C71903"/>
    <w:rsid w:val="00C7705F"/>
    <w:rsid w:val="00C800B4"/>
    <w:rsid w:val="00C83BB3"/>
    <w:rsid w:val="00C91B3E"/>
    <w:rsid w:val="00C94244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3713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97EA8"/>
    <w:rsid w:val="00EA6F53"/>
    <w:rsid w:val="00EB16AE"/>
    <w:rsid w:val="00EB2EB5"/>
    <w:rsid w:val="00EB5202"/>
    <w:rsid w:val="00EC079B"/>
    <w:rsid w:val="00ED2146"/>
    <w:rsid w:val="00ED2EDE"/>
    <w:rsid w:val="00EE0FF2"/>
    <w:rsid w:val="00EE58A7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6DB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99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B099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B099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2118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42118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42118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42118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42118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42118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785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358</Words>
  <Characters>2046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6</cp:revision>
  <cp:lastPrinted>2018-08-04T08:05:00Z</cp:lastPrinted>
  <dcterms:created xsi:type="dcterms:W3CDTF">2018-08-04T08:03:00Z</dcterms:created>
  <dcterms:modified xsi:type="dcterms:W3CDTF">2018-08-04T08:15:00Z</dcterms:modified>
</cp:coreProperties>
</file>