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CD" w:rsidRPr="00D97A48" w:rsidRDefault="000012CD" w:rsidP="00D97A48">
      <w:pPr>
        <w:pStyle w:val="Heading1"/>
        <w:jc w:val="center"/>
        <w:rPr>
          <w:sz w:val="28"/>
          <w:szCs w:val="28"/>
        </w:rPr>
      </w:pPr>
      <w:r w:rsidRPr="00E710E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012CD" w:rsidRDefault="000012C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012CD" w:rsidRDefault="000012CD" w:rsidP="00D97A48">
      <w:pPr>
        <w:jc w:val="center"/>
        <w:rPr>
          <w:b/>
          <w:sz w:val="28"/>
          <w:szCs w:val="28"/>
        </w:rPr>
      </w:pPr>
    </w:p>
    <w:p w:rsidR="000012CD" w:rsidRPr="002F71AC" w:rsidRDefault="000012C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012CD" w:rsidRPr="005D1CD6" w:rsidRDefault="000012C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15-11</w:t>
      </w:r>
    </w:p>
    <w:p w:rsidR="000012CD" w:rsidRDefault="000012C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15-25                                                                                                    </w:t>
      </w:r>
    </w:p>
    <w:p w:rsidR="000012CD" w:rsidRPr="005D1CD6" w:rsidRDefault="000012CD" w:rsidP="004F13B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012CD" w:rsidRPr="006F79C3" w:rsidRDefault="000012C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012C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012CD" w:rsidRPr="006F79C3" w:rsidRDefault="000012CD" w:rsidP="004A698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Арутюнян Елены Евгеньевны,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012CD" w:rsidRDefault="000012CD" w:rsidP="00CE0585">
      <w:pPr>
        <w:jc w:val="center"/>
        <w:rPr>
          <w:b/>
          <w:bCs/>
          <w:sz w:val="28"/>
        </w:rPr>
      </w:pPr>
    </w:p>
    <w:p w:rsidR="000012CD" w:rsidRPr="005A0F8F" w:rsidRDefault="000012C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A6986">
        <w:rPr>
          <w:bCs/>
          <w:sz w:val="28"/>
        </w:rPr>
        <w:t>Арутюнян Елены Евгеньевны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012CD" w:rsidRDefault="000012CD" w:rsidP="00CE0585">
      <w:pPr>
        <w:jc w:val="center"/>
        <w:rPr>
          <w:sz w:val="28"/>
          <w:szCs w:val="28"/>
        </w:rPr>
      </w:pPr>
    </w:p>
    <w:p w:rsidR="000012CD" w:rsidRDefault="000012C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012CD" w:rsidRPr="00E33682" w:rsidRDefault="000012CD" w:rsidP="00CE0585">
      <w:pPr>
        <w:jc w:val="center"/>
        <w:rPr>
          <w:spacing w:val="60"/>
          <w:sz w:val="28"/>
          <w:szCs w:val="28"/>
        </w:rPr>
      </w:pPr>
    </w:p>
    <w:p w:rsidR="000012CD" w:rsidRDefault="000012C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A6986">
        <w:rPr>
          <w:bCs/>
          <w:sz w:val="28"/>
        </w:rPr>
        <w:t>Арутюнян Елен</w:t>
      </w:r>
      <w:r>
        <w:rPr>
          <w:bCs/>
          <w:sz w:val="28"/>
        </w:rPr>
        <w:t>у</w:t>
      </w:r>
      <w:r w:rsidRPr="004A6986">
        <w:rPr>
          <w:bCs/>
          <w:sz w:val="28"/>
        </w:rPr>
        <w:t xml:space="preserve"> Евгеньевн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012CD" w:rsidRDefault="000012C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012CD" w:rsidRPr="00A075F2" w:rsidRDefault="000012C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012CD" w:rsidRDefault="000012C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012CD" w:rsidRDefault="000012C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012CD" w:rsidRPr="00A075F2" w:rsidRDefault="000012C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012CD" w:rsidRDefault="000012C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012CD" w:rsidRDefault="000012CD" w:rsidP="00CE0585">
      <w:pPr>
        <w:pStyle w:val="BodyText"/>
        <w:spacing w:line="240" w:lineRule="auto"/>
      </w:pPr>
    </w:p>
    <w:p w:rsidR="000012CD" w:rsidRDefault="000012C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012C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12CD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B3709"/>
    <w:rsid w:val="002B767A"/>
    <w:rsid w:val="002C40DB"/>
    <w:rsid w:val="002C4298"/>
    <w:rsid w:val="002C639B"/>
    <w:rsid w:val="002C6F8E"/>
    <w:rsid w:val="002C7269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4F13B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537A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10EB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0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710E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10E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710E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710E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BE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BE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BE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BE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710E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17BE3"/>
    <w:rPr>
      <w:sz w:val="16"/>
      <w:szCs w:val="16"/>
    </w:rPr>
  </w:style>
  <w:style w:type="paragraph" w:customStyle="1" w:styleId="ConsPlusNormal">
    <w:name w:val="ConsPlusNormal"/>
    <w:uiPriority w:val="99"/>
    <w:rsid w:val="00E710E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10E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7BE3"/>
    <w:rPr>
      <w:sz w:val="24"/>
      <w:szCs w:val="24"/>
    </w:rPr>
  </w:style>
  <w:style w:type="paragraph" w:styleId="BlockText">
    <w:name w:val="Block Text"/>
    <w:basedOn w:val="Normal"/>
    <w:uiPriority w:val="99"/>
    <w:rsid w:val="00E710E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BE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17BE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17BE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7BE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17BE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7BE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9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2016-08-23T12:01:00Z</dcterms:created>
  <dcterms:modified xsi:type="dcterms:W3CDTF">2017-03-31T11:39:00Z</dcterms:modified>
</cp:coreProperties>
</file>