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598" w:rsidRPr="00D97A48" w:rsidRDefault="00271598" w:rsidP="00D97A48">
      <w:pPr>
        <w:pStyle w:val="Heading1"/>
        <w:jc w:val="center"/>
        <w:rPr>
          <w:sz w:val="28"/>
          <w:szCs w:val="28"/>
        </w:rPr>
      </w:pPr>
      <w:r w:rsidRPr="00DC01D6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271598" w:rsidRDefault="00271598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271598" w:rsidRDefault="00271598" w:rsidP="00D97A48">
      <w:pPr>
        <w:jc w:val="center"/>
        <w:rPr>
          <w:b/>
          <w:sz w:val="28"/>
          <w:szCs w:val="28"/>
        </w:rPr>
      </w:pPr>
    </w:p>
    <w:p w:rsidR="00271598" w:rsidRPr="002F71AC" w:rsidRDefault="00271598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271598" w:rsidRPr="005D1CD6" w:rsidRDefault="0027159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15-17</w:t>
      </w:r>
    </w:p>
    <w:p w:rsidR="00271598" w:rsidRDefault="00271598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15-37                                                                                                   </w:t>
      </w:r>
    </w:p>
    <w:p w:rsidR="00271598" w:rsidRPr="005D1CD6" w:rsidRDefault="00271598" w:rsidP="007F506D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271598" w:rsidRPr="006F79C3" w:rsidRDefault="00271598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271598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271598" w:rsidRPr="006F79C3" w:rsidRDefault="00271598" w:rsidP="00594A2A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Киселевского сельского поселения Красносулинского района Ростовской области четвертого созыва по Киселевскому десятимандатному избирательному округу № 1 Омельяненко Ларисы Анатольевны,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271598" w:rsidRDefault="00271598" w:rsidP="00CE0585">
      <w:pPr>
        <w:jc w:val="center"/>
        <w:rPr>
          <w:b/>
          <w:bCs/>
          <w:sz w:val="28"/>
        </w:rPr>
      </w:pPr>
    </w:p>
    <w:p w:rsidR="00271598" w:rsidRPr="005A0F8F" w:rsidRDefault="00271598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594A2A">
        <w:rPr>
          <w:bCs/>
          <w:sz w:val="28"/>
        </w:rPr>
        <w:t>Омельяненко Ларисы Анатольевны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271598" w:rsidRDefault="00271598" w:rsidP="00CE0585">
      <w:pPr>
        <w:jc w:val="center"/>
        <w:rPr>
          <w:sz w:val="28"/>
          <w:szCs w:val="28"/>
        </w:rPr>
      </w:pPr>
    </w:p>
    <w:p w:rsidR="00271598" w:rsidRDefault="00271598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271598" w:rsidRPr="00E33682" w:rsidRDefault="00271598" w:rsidP="00CE0585">
      <w:pPr>
        <w:jc w:val="center"/>
        <w:rPr>
          <w:spacing w:val="60"/>
          <w:sz w:val="28"/>
          <w:szCs w:val="28"/>
        </w:rPr>
      </w:pPr>
    </w:p>
    <w:p w:rsidR="00271598" w:rsidRDefault="00271598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Киселевского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Киселевскому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>
        <w:rPr>
          <w:bCs/>
          <w:sz w:val="28"/>
        </w:rPr>
        <w:t>Омельяненко Ларису</w:t>
      </w:r>
      <w:bookmarkStart w:id="0" w:name="_GoBack"/>
      <w:bookmarkEnd w:id="0"/>
      <w:r>
        <w:rPr>
          <w:bCs/>
          <w:sz w:val="28"/>
        </w:rPr>
        <w:t xml:space="preserve"> Анатольевну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271598" w:rsidRDefault="00271598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271598" w:rsidRPr="00A075F2" w:rsidRDefault="0027159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271598" w:rsidRDefault="0027159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271598" w:rsidRDefault="00271598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271598" w:rsidRPr="00A075F2" w:rsidRDefault="00271598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271598" w:rsidRDefault="00271598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271598" w:rsidRDefault="00271598" w:rsidP="00CE0585">
      <w:pPr>
        <w:pStyle w:val="BodyText"/>
        <w:spacing w:line="240" w:lineRule="auto"/>
      </w:pPr>
    </w:p>
    <w:p w:rsidR="00271598" w:rsidRDefault="00271598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271598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FE1"/>
    <w:rsid w:val="000A7836"/>
    <w:rsid w:val="000C421E"/>
    <w:rsid w:val="000C5AA3"/>
    <w:rsid w:val="000C5BB7"/>
    <w:rsid w:val="000C5CE6"/>
    <w:rsid w:val="000D02F7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66079"/>
    <w:rsid w:val="00177EAB"/>
    <w:rsid w:val="00177F03"/>
    <w:rsid w:val="00184ECA"/>
    <w:rsid w:val="00190B4F"/>
    <w:rsid w:val="001A05CD"/>
    <w:rsid w:val="001A2023"/>
    <w:rsid w:val="001A44CE"/>
    <w:rsid w:val="001C385C"/>
    <w:rsid w:val="001C6CE3"/>
    <w:rsid w:val="001D2AA5"/>
    <w:rsid w:val="001D4505"/>
    <w:rsid w:val="001D6B4A"/>
    <w:rsid w:val="001F5548"/>
    <w:rsid w:val="00201F5E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1598"/>
    <w:rsid w:val="00282DB2"/>
    <w:rsid w:val="00290509"/>
    <w:rsid w:val="00290DE9"/>
    <w:rsid w:val="002914CA"/>
    <w:rsid w:val="00293D33"/>
    <w:rsid w:val="0029456A"/>
    <w:rsid w:val="00294DE8"/>
    <w:rsid w:val="002B3709"/>
    <w:rsid w:val="002B64CD"/>
    <w:rsid w:val="002B767A"/>
    <w:rsid w:val="002C40DB"/>
    <w:rsid w:val="002C4298"/>
    <w:rsid w:val="002C639B"/>
    <w:rsid w:val="002C6F8E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42AFB"/>
    <w:rsid w:val="00346A36"/>
    <w:rsid w:val="00353949"/>
    <w:rsid w:val="0035774F"/>
    <w:rsid w:val="00377735"/>
    <w:rsid w:val="0038118F"/>
    <w:rsid w:val="003856F2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E4E01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A16DF"/>
    <w:rsid w:val="004A6986"/>
    <w:rsid w:val="004B499D"/>
    <w:rsid w:val="004B6CE3"/>
    <w:rsid w:val="004C275A"/>
    <w:rsid w:val="004D02F2"/>
    <w:rsid w:val="004E3781"/>
    <w:rsid w:val="00500E51"/>
    <w:rsid w:val="0050573A"/>
    <w:rsid w:val="00513C7C"/>
    <w:rsid w:val="00515BCC"/>
    <w:rsid w:val="0052666E"/>
    <w:rsid w:val="00533672"/>
    <w:rsid w:val="00533BEB"/>
    <w:rsid w:val="005360CB"/>
    <w:rsid w:val="00541EB1"/>
    <w:rsid w:val="00545A8B"/>
    <w:rsid w:val="005570B6"/>
    <w:rsid w:val="005615C8"/>
    <w:rsid w:val="00564C2E"/>
    <w:rsid w:val="00564C41"/>
    <w:rsid w:val="00565579"/>
    <w:rsid w:val="0056594C"/>
    <w:rsid w:val="00594A2A"/>
    <w:rsid w:val="00596DB7"/>
    <w:rsid w:val="005A0F8F"/>
    <w:rsid w:val="005A3877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255E"/>
    <w:rsid w:val="006445FF"/>
    <w:rsid w:val="00651B9D"/>
    <w:rsid w:val="00651CFA"/>
    <w:rsid w:val="00654D04"/>
    <w:rsid w:val="0065549A"/>
    <w:rsid w:val="006574F9"/>
    <w:rsid w:val="0066025A"/>
    <w:rsid w:val="00661B73"/>
    <w:rsid w:val="00665BCA"/>
    <w:rsid w:val="00672A20"/>
    <w:rsid w:val="0067637B"/>
    <w:rsid w:val="00680AC0"/>
    <w:rsid w:val="006936E2"/>
    <w:rsid w:val="006A159D"/>
    <w:rsid w:val="006B08D5"/>
    <w:rsid w:val="006B1E1D"/>
    <w:rsid w:val="006C21DD"/>
    <w:rsid w:val="006C3EFF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06"/>
    <w:rsid w:val="007229EE"/>
    <w:rsid w:val="00724986"/>
    <w:rsid w:val="00727D1A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7F50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9E2"/>
    <w:rsid w:val="008E0EF0"/>
    <w:rsid w:val="008E1712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37A9B"/>
    <w:rsid w:val="00A6631F"/>
    <w:rsid w:val="00A7061E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1C5C"/>
    <w:rsid w:val="00B641B7"/>
    <w:rsid w:val="00B75E11"/>
    <w:rsid w:val="00B7601B"/>
    <w:rsid w:val="00B82686"/>
    <w:rsid w:val="00BB19FD"/>
    <w:rsid w:val="00BB424F"/>
    <w:rsid w:val="00BD0BE8"/>
    <w:rsid w:val="00BE381E"/>
    <w:rsid w:val="00C061A8"/>
    <w:rsid w:val="00C125B5"/>
    <w:rsid w:val="00C12BDE"/>
    <w:rsid w:val="00C1644B"/>
    <w:rsid w:val="00C22C99"/>
    <w:rsid w:val="00C330F6"/>
    <w:rsid w:val="00C35D5C"/>
    <w:rsid w:val="00C51207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231C5"/>
    <w:rsid w:val="00D40399"/>
    <w:rsid w:val="00D42180"/>
    <w:rsid w:val="00D44BBC"/>
    <w:rsid w:val="00D57A59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C01D6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712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1D6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DC01D6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DC01D6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DC01D6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C01D6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6AD3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26AD3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26AD3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26AD3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DC01D6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26AD3"/>
    <w:rPr>
      <w:sz w:val="16"/>
      <w:szCs w:val="16"/>
    </w:rPr>
  </w:style>
  <w:style w:type="paragraph" w:customStyle="1" w:styleId="ConsPlusNormal">
    <w:name w:val="ConsPlusNormal"/>
    <w:uiPriority w:val="99"/>
    <w:rsid w:val="00DC01D6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DC01D6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826AD3"/>
    <w:rPr>
      <w:sz w:val="24"/>
      <w:szCs w:val="24"/>
    </w:rPr>
  </w:style>
  <w:style w:type="paragraph" w:styleId="BlockText">
    <w:name w:val="Block Text"/>
    <w:basedOn w:val="Normal"/>
    <w:uiPriority w:val="99"/>
    <w:rsid w:val="00DC01D6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6AD3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26AD3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26AD3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26AD3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826AD3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6AD3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226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322</Words>
  <Characters>1840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2016-08-23T12:37:00Z</dcterms:created>
  <dcterms:modified xsi:type="dcterms:W3CDTF">2017-03-31T11:40:00Z</dcterms:modified>
</cp:coreProperties>
</file>