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86E" w:rsidRPr="00D97A48" w:rsidRDefault="0068686E" w:rsidP="00D97A48">
      <w:pPr>
        <w:pStyle w:val="Heading1"/>
        <w:jc w:val="center"/>
        <w:rPr>
          <w:sz w:val="28"/>
          <w:szCs w:val="28"/>
        </w:rPr>
      </w:pPr>
      <w:r w:rsidRPr="0059424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8686E" w:rsidRDefault="0068686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8686E" w:rsidRDefault="0068686E" w:rsidP="00D97A48">
      <w:pPr>
        <w:jc w:val="center"/>
        <w:rPr>
          <w:b/>
          <w:sz w:val="28"/>
          <w:szCs w:val="28"/>
        </w:rPr>
      </w:pPr>
    </w:p>
    <w:p w:rsidR="0068686E" w:rsidRPr="002F71AC" w:rsidRDefault="0068686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8686E" w:rsidRPr="005D1CD6" w:rsidRDefault="0068686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14-53</w:t>
      </w:r>
      <w:bookmarkStart w:id="0" w:name="_GoBack"/>
      <w:bookmarkEnd w:id="0"/>
    </w:p>
    <w:p w:rsidR="0068686E" w:rsidRDefault="0068686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16-34                                                                                                      </w:t>
      </w:r>
    </w:p>
    <w:p w:rsidR="0068686E" w:rsidRPr="005D1CD6" w:rsidRDefault="0068686E" w:rsidP="00513EB8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8686E" w:rsidRPr="006F79C3" w:rsidRDefault="0068686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8686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8686E" w:rsidRPr="006F79C3" w:rsidRDefault="0068686E" w:rsidP="00A502A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Иванова Николая Валерьевича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68686E" w:rsidRDefault="0068686E" w:rsidP="00CE0585">
      <w:pPr>
        <w:jc w:val="center"/>
        <w:rPr>
          <w:b/>
          <w:bCs/>
          <w:sz w:val="28"/>
        </w:rPr>
      </w:pPr>
    </w:p>
    <w:p w:rsidR="0068686E" w:rsidRPr="005A0F8F" w:rsidRDefault="0068686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02A2">
        <w:rPr>
          <w:bCs/>
          <w:sz w:val="28"/>
        </w:rPr>
        <w:t>Иванова Николая Валерьевича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8686E" w:rsidRDefault="0068686E" w:rsidP="00CE0585">
      <w:pPr>
        <w:jc w:val="center"/>
        <w:rPr>
          <w:sz w:val="28"/>
          <w:szCs w:val="28"/>
        </w:rPr>
      </w:pPr>
    </w:p>
    <w:p w:rsidR="0068686E" w:rsidRDefault="0068686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8686E" w:rsidRPr="00E33682" w:rsidRDefault="0068686E" w:rsidP="00CE0585">
      <w:pPr>
        <w:jc w:val="center"/>
        <w:rPr>
          <w:spacing w:val="60"/>
          <w:sz w:val="28"/>
          <w:szCs w:val="28"/>
        </w:rPr>
      </w:pPr>
    </w:p>
    <w:p w:rsidR="0068686E" w:rsidRDefault="0068686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02A2">
        <w:rPr>
          <w:bCs/>
          <w:sz w:val="28"/>
        </w:rPr>
        <w:t>Иванова Николая Валерьевича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68686E" w:rsidRDefault="0068686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8686E" w:rsidRPr="00A075F2" w:rsidRDefault="0068686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8686E" w:rsidRDefault="0068686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8686E" w:rsidRDefault="0068686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8686E" w:rsidRPr="00A075F2" w:rsidRDefault="0068686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8686E" w:rsidRDefault="0068686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8686E" w:rsidRDefault="0068686E" w:rsidP="00CE0585">
      <w:pPr>
        <w:pStyle w:val="BodyText"/>
        <w:spacing w:line="240" w:lineRule="auto"/>
      </w:pPr>
    </w:p>
    <w:p w:rsidR="0068686E" w:rsidRDefault="0068686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8686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7E78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3EB8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4244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18C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8686E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3B42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24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424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424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424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424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A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7A9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A9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A9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424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B7A96"/>
    <w:rPr>
      <w:sz w:val="16"/>
      <w:szCs w:val="16"/>
    </w:rPr>
  </w:style>
  <w:style w:type="paragraph" w:customStyle="1" w:styleId="ConsPlusNormal">
    <w:name w:val="ConsPlusNormal"/>
    <w:uiPriority w:val="99"/>
    <w:rsid w:val="00594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424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B7A96"/>
    <w:rPr>
      <w:sz w:val="24"/>
      <w:szCs w:val="24"/>
    </w:rPr>
  </w:style>
  <w:style w:type="paragraph" w:styleId="BlockText">
    <w:name w:val="Block Text"/>
    <w:basedOn w:val="Normal"/>
    <w:uiPriority w:val="99"/>
    <w:rsid w:val="0059424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A9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B7A9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B7A9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7A9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B7A9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7A9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87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323</Words>
  <Characters>1847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2016-08-22T11:46:00Z</dcterms:created>
  <dcterms:modified xsi:type="dcterms:W3CDTF">2017-03-31T11:24:00Z</dcterms:modified>
</cp:coreProperties>
</file>