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5F1" w:rsidRPr="00D97A48" w:rsidRDefault="007705F1" w:rsidP="007E6F71">
      <w:pPr>
        <w:pStyle w:val="Heading1"/>
        <w:jc w:val="center"/>
        <w:rPr>
          <w:sz w:val="28"/>
          <w:szCs w:val="28"/>
        </w:rPr>
      </w:pPr>
      <w:r w:rsidRPr="00D0037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705F1" w:rsidRDefault="007705F1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705F1" w:rsidRDefault="007705F1" w:rsidP="007E6F71">
      <w:pPr>
        <w:jc w:val="center"/>
        <w:rPr>
          <w:b/>
          <w:sz w:val="28"/>
          <w:szCs w:val="28"/>
        </w:rPr>
      </w:pPr>
    </w:p>
    <w:p w:rsidR="007705F1" w:rsidRDefault="007705F1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705F1" w:rsidRPr="00CD11D7" w:rsidRDefault="007705F1" w:rsidP="007E6F71"/>
    <w:p w:rsidR="007705F1" w:rsidRPr="005D1CD6" w:rsidRDefault="007705F1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15-80</w:t>
      </w:r>
    </w:p>
    <w:p w:rsidR="007705F1" w:rsidRDefault="007705F1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17-59                                                                                                      </w:t>
      </w:r>
    </w:p>
    <w:p w:rsidR="007705F1" w:rsidRPr="005D1CD6" w:rsidRDefault="007705F1" w:rsidP="00ED5E5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705F1" w:rsidRPr="006F79C3" w:rsidRDefault="007705F1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705F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705F1" w:rsidRPr="006F79C3" w:rsidRDefault="007705F1" w:rsidP="007643B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 десятимандатному избирательному округу № 1 Зиннер Татьяны Алексеевны,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7705F1" w:rsidRDefault="007705F1" w:rsidP="007E6F71">
      <w:pPr>
        <w:jc w:val="center"/>
        <w:rPr>
          <w:b/>
          <w:bCs/>
          <w:sz w:val="28"/>
        </w:rPr>
      </w:pPr>
    </w:p>
    <w:p w:rsidR="007705F1" w:rsidRPr="005A0F8F" w:rsidRDefault="007705F1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643BC">
        <w:rPr>
          <w:bCs/>
          <w:sz w:val="28"/>
        </w:rPr>
        <w:t>Зиннер Татьяны Алексеевны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705F1" w:rsidRDefault="007705F1" w:rsidP="007E6F71">
      <w:pPr>
        <w:jc w:val="center"/>
        <w:rPr>
          <w:sz w:val="28"/>
          <w:szCs w:val="28"/>
        </w:rPr>
      </w:pPr>
    </w:p>
    <w:p w:rsidR="007705F1" w:rsidRDefault="007705F1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705F1" w:rsidRPr="00E33682" w:rsidRDefault="007705F1" w:rsidP="007E6F71">
      <w:pPr>
        <w:jc w:val="center"/>
        <w:rPr>
          <w:spacing w:val="60"/>
          <w:sz w:val="28"/>
          <w:szCs w:val="28"/>
        </w:rPr>
      </w:pPr>
    </w:p>
    <w:p w:rsidR="007705F1" w:rsidRDefault="007705F1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33E27">
        <w:rPr>
          <w:bCs/>
          <w:sz w:val="28"/>
        </w:rPr>
        <w:t>Зиннер Татьян</w:t>
      </w:r>
      <w:r>
        <w:rPr>
          <w:bCs/>
          <w:sz w:val="28"/>
        </w:rPr>
        <w:t>у</w:t>
      </w:r>
      <w:r w:rsidRPr="00E33E27">
        <w:rPr>
          <w:bCs/>
          <w:sz w:val="28"/>
        </w:rPr>
        <w:t xml:space="preserve"> Алексеевн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7705F1" w:rsidRDefault="007705F1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705F1" w:rsidRPr="00A075F2" w:rsidRDefault="007705F1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705F1" w:rsidRDefault="007705F1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705F1" w:rsidRDefault="007705F1" w:rsidP="007E6F71">
      <w:pPr>
        <w:pStyle w:val="BodyText"/>
        <w:spacing w:line="240" w:lineRule="auto"/>
      </w:pPr>
    </w:p>
    <w:p w:rsidR="007705F1" w:rsidRDefault="007705F1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705F1" w:rsidRDefault="007705F1" w:rsidP="007E6F71">
      <w:pPr>
        <w:pStyle w:val="BodyText"/>
        <w:spacing w:line="240" w:lineRule="auto"/>
      </w:pPr>
    </w:p>
    <w:p w:rsidR="007705F1" w:rsidRDefault="007705F1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705F1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C7FB1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7667F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576B"/>
    <w:rsid w:val="0044424F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C5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45592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33033"/>
    <w:rsid w:val="00743428"/>
    <w:rsid w:val="00743827"/>
    <w:rsid w:val="007471B6"/>
    <w:rsid w:val="007509D8"/>
    <w:rsid w:val="00761CED"/>
    <w:rsid w:val="007643BC"/>
    <w:rsid w:val="007662DA"/>
    <w:rsid w:val="007705F1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2759"/>
    <w:rsid w:val="008E0EF0"/>
    <w:rsid w:val="008E1712"/>
    <w:rsid w:val="008F56B4"/>
    <w:rsid w:val="008F6206"/>
    <w:rsid w:val="008F7DC6"/>
    <w:rsid w:val="00910745"/>
    <w:rsid w:val="009147C6"/>
    <w:rsid w:val="009156EA"/>
    <w:rsid w:val="00924117"/>
    <w:rsid w:val="00924959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94C02"/>
    <w:rsid w:val="00BB19FD"/>
    <w:rsid w:val="00BB424F"/>
    <w:rsid w:val="00BD0BE8"/>
    <w:rsid w:val="00BE3732"/>
    <w:rsid w:val="00BE381E"/>
    <w:rsid w:val="00C02AE2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373F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1EB9"/>
    <w:rsid w:val="00CF314F"/>
    <w:rsid w:val="00CF6DB1"/>
    <w:rsid w:val="00D0037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15C8"/>
    <w:rsid w:val="00E1392A"/>
    <w:rsid w:val="00E157BB"/>
    <w:rsid w:val="00E23933"/>
    <w:rsid w:val="00E2662F"/>
    <w:rsid w:val="00E27D27"/>
    <w:rsid w:val="00E30091"/>
    <w:rsid w:val="00E3292A"/>
    <w:rsid w:val="00E33682"/>
    <w:rsid w:val="00E33D00"/>
    <w:rsid w:val="00E33E27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5E59"/>
    <w:rsid w:val="00EF09C7"/>
    <w:rsid w:val="00EF73B3"/>
    <w:rsid w:val="00F0293B"/>
    <w:rsid w:val="00F37FC2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37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037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037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0037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0037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6CC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6CC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6CC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6CC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0037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F6CC1"/>
    <w:rPr>
      <w:sz w:val="16"/>
      <w:szCs w:val="16"/>
    </w:rPr>
  </w:style>
  <w:style w:type="paragraph" w:customStyle="1" w:styleId="ConsPlusNormal">
    <w:name w:val="ConsPlusNormal"/>
    <w:uiPriority w:val="99"/>
    <w:rsid w:val="00D003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0037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F6CC1"/>
    <w:rPr>
      <w:sz w:val="24"/>
      <w:szCs w:val="24"/>
    </w:rPr>
  </w:style>
  <w:style w:type="paragraph" w:styleId="BlockText">
    <w:name w:val="Block Text"/>
    <w:basedOn w:val="Normal"/>
    <w:uiPriority w:val="99"/>
    <w:rsid w:val="00D0037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C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F6CC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F6CC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6CC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F6CC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6CC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45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280</Words>
  <Characters>1602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2016-08-24T12:48:00Z</dcterms:created>
  <dcterms:modified xsi:type="dcterms:W3CDTF">2017-03-31T11:51:00Z</dcterms:modified>
</cp:coreProperties>
</file>