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111" w:rsidRPr="00D97A48" w:rsidRDefault="00E55111" w:rsidP="00D97A48">
      <w:pPr>
        <w:pStyle w:val="Heading1"/>
        <w:jc w:val="center"/>
        <w:rPr>
          <w:sz w:val="28"/>
          <w:szCs w:val="28"/>
        </w:rPr>
      </w:pPr>
      <w:r w:rsidRPr="00F87C6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E55111" w:rsidRDefault="00E55111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E55111" w:rsidRDefault="00E55111" w:rsidP="00D97A48">
      <w:pPr>
        <w:jc w:val="center"/>
        <w:rPr>
          <w:b/>
          <w:sz w:val="28"/>
          <w:szCs w:val="28"/>
        </w:rPr>
      </w:pPr>
    </w:p>
    <w:p w:rsidR="00E55111" w:rsidRPr="002F71AC" w:rsidRDefault="00E55111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E55111" w:rsidRPr="005D1CD6" w:rsidRDefault="00E55111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14-9</w:t>
      </w:r>
    </w:p>
    <w:p w:rsidR="00E55111" w:rsidRPr="005D1CD6" w:rsidRDefault="00E55111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14-28 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E55111" w:rsidRPr="006F79C3" w:rsidRDefault="00E55111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E55111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E55111" w:rsidRPr="006F79C3" w:rsidRDefault="00E55111" w:rsidP="007D191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Божковского сельского поселения Красносулинского района Ростовской области четвертого созыва по Божковскому десятимандатному избирательному округу № 1 Руденко Игоря Владимировича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E55111" w:rsidRDefault="00E55111" w:rsidP="00CE0585">
      <w:pPr>
        <w:jc w:val="center"/>
        <w:rPr>
          <w:b/>
          <w:bCs/>
          <w:sz w:val="28"/>
        </w:rPr>
      </w:pPr>
    </w:p>
    <w:p w:rsidR="00E55111" w:rsidRPr="005A0F8F" w:rsidRDefault="00E55111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D1913">
        <w:rPr>
          <w:bCs/>
          <w:sz w:val="28"/>
        </w:rPr>
        <w:t>Руденко Игоря Владимировича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E55111" w:rsidRDefault="00E55111" w:rsidP="00CE0585">
      <w:pPr>
        <w:jc w:val="center"/>
        <w:rPr>
          <w:sz w:val="28"/>
          <w:szCs w:val="28"/>
        </w:rPr>
      </w:pPr>
    </w:p>
    <w:p w:rsidR="00E55111" w:rsidRDefault="00E55111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E55111" w:rsidRPr="00E33682" w:rsidRDefault="00E55111" w:rsidP="00CE0585">
      <w:pPr>
        <w:jc w:val="center"/>
        <w:rPr>
          <w:spacing w:val="60"/>
          <w:sz w:val="28"/>
          <w:szCs w:val="28"/>
        </w:rPr>
      </w:pPr>
    </w:p>
    <w:p w:rsidR="00E55111" w:rsidRDefault="00E55111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7D1913">
        <w:rPr>
          <w:bCs/>
          <w:sz w:val="28"/>
        </w:rPr>
        <w:t>Руденко Игоря Владимировича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E55111" w:rsidRDefault="00E55111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E55111" w:rsidRPr="00A075F2" w:rsidRDefault="00E5511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E55111" w:rsidRDefault="00E5511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E55111" w:rsidRDefault="00E55111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E55111" w:rsidRPr="00A075F2" w:rsidRDefault="00E5511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E55111" w:rsidRDefault="00E55111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E55111" w:rsidRDefault="00E55111" w:rsidP="00CE0585">
      <w:pPr>
        <w:pStyle w:val="BodyText"/>
        <w:spacing w:line="240" w:lineRule="auto"/>
      </w:pPr>
    </w:p>
    <w:p w:rsidR="00E55111" w:rsidRDefault="00E55111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E55111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2A47"/>
    <w:rsid w:val="004263AC"/>
    <w:rsid w:val="00427C24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6D55"/>
    <w:rsid w:val="006A7C9A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8502E"/>
    <w:rsid w:val="00BA3FFE"/>
    <w:rsid w:val="00BB19FD"/>
    <w:rsid w:val="00BB424F"/>
    <w:rsid w:val="00BB618E"/>
    <w:rsid w:val="00BD0BE8"/>
    <w:rsid w:val="00BD3C0F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5111"/>
    <w:rsid w:val="00E76BCF"/>
    <w:rsid w:val="00E87D98"/>
    <w:rsid w:val="00E96A86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87C63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C6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7C6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7C6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7C6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87C6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3BB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3BB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3BB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3BBA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F87C6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F3BBA"/>
    <w:rPr>
      <w:sz w:val="16"/>
      <w:szCs w:val="16"/>
    </w:rPr>
  </w:style>
  <w:style w:type="paragraph" w:customStyle="1" w:styleId="ConsPlusNormal">
    <w:name w:val="ConsPlusNormal"/>
    <w:uiPriority w:val="99"/>
    <w:rsid w:val="00F87C6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87C6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F3BBA"/>
    <w:rPr>
      <w:sz w:val="24"/>
      <w:szCs w:val="24"/>
    </w:rPr>
  </w:style>
  <w:style w:type="paragraph" w:styleId="BlockText">
    <w:name w:val="Block Text"/>
    <w:basedOn w:val="Normal"/>
    <w:uiPriority w:val="99"/>
    <w:rsid w:val="00F87C6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BB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F3BBA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F3BB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F3BBA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F3BBA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3BB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69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312</Words>
  <Characters>1782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2016-08-17T08:11:00Z</dcterms:created>
  <dcterms:modified xsi:type="dcterms:W3CDTF">2017-03-31T11:16:00Z</dcterms:modified>
</cp:coreProperties>
</file>